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CDFFD" w14:textId="53EA8E86" w:rsidR="00B454B7" w:rsidRPr="00DA54FE" w:rsidRDefault="00627993" w:rsidP="001F093E">
      <w:pPr>
        <w:pStyle w:val="PaperTitle"/>
      </w:pPr>
      <w:commentRangeStart w:id="0"/>
      <w:r>
        <w:rPr>
          <w:noProof/>
        </w:rPr>
        <mc:AlternateContent>
          <mc:Choice Requires="wps">
            <w:drawing>
              <wp:anchor distT="0" distB="0" distL="114300" distR="114300" simplePos="0" relativeHeight="251652608" behindDoc="0" locked="0" layoutInCell="1" allowOverlap="1" wp14:anchorId="4CF24BA0" wp14:editId="1BA0A7D7">
                <wp:simplePos x="0" y="0"/>
                <wp:positionH relativeFrom="column">
                  <wp:posOffset>763905</wp:posOffset>
                </wp:positionH>
                <wp:positionV relativeFrom="paragraph">
                  <wp:posOffset>104775</wp:posOffset>
                </wp:positionV>
                <wp:extent cx="1897380" cy="838200"/>
                <wp:effectExtent l="354330" t="409575" r="5715" b="9525"/>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7380" cy="838200"/>
                        </a:xfrm>
                        <a:prstGeom prst="borderCallout1">
                          <a:avLst>
                            <a:gd name="adj1" fmla="val 13634"/>
                            <a:gd name="adj2" fmla="val -4014"/>
                            <a:gd name="adj3" fmla="val -47727"/>
                            <a:gd name="adj4" fmla="val -18074"/>
                          </a:avLst>
                        </a:prstGeom>
                        <a:solidFill>
                          <a:srgbClr val="FFFFFF"/>
                        </a:solidFill>
                        <a:ln w="9525">
                          <a:solidFill>
                            <a:srgbClr val="000000"/>
                          </a:solidFill>
                          <a:miter lim="800000"/>
                          <a:headEnd/>
                          <a:tailEnd/>
                        </a:ln>
                      </wps:spPr>
                      <wps:txbx>
                        <w:txbxContent>
                          <w:p w14:paraId="222B4FD9" w14:textId="77777777" w:rsidR="00F6275D" w:rsidRDefault="00F6275D" w:rsidP="0013432A">
                            <w:pPr>
                              <w:pStyle w:val="Call-outBoxText"/>
                            </w:pPr>
                            <w:r>
                              <w:t>The Running Head is used to identify pages which belong to the same piece of work.</w:t>
                            </w:r>
                            <w:r w:rsidR="0013432A">
                              <w:t xml:space="preserve"> Max length = 50 characters. </w:t>
                            </w:r>
                            <w:r w:rsidR="00AA1DD1">
                              <w:t>Capitalize as shown.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24BA0"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2" o:spid="_x0000_s1026" type="#_x0000_t47" style="position:absolute;left:0;text-align:left;margin-left:60.15pt;margin-top:8.25pt;width:149.4pt;height:6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" adj="-3904,-10309,-867,2945">
                <v:textbox>
                  <w:txbxContent>
                    <w:p w14:paraId="222B4FD9" w14:textId="77777777" w:rsidR="00F6275D" w:rsidRDefault="00F6275D" w:rsidP="0013432A">
                      <w:pPr>
                        <w:pStyle w:val="Call-outBoxText"/>
                      </w:pPr>
                      <w:r>
                        <w:t>The Running Head is used to identify pages which belong to the same piece of work.</w:t>
                      </w:r>
                      <w:r w:rsidR="0013432A">
                        <w:t xml:space="preserve"> Max length = 50 characters. </w:t>
                      </w:r>
                      <w:r w:rsidR="00AA1DD1">
                        <w:t>Capitalize as shown.</w:t>
                      </w:r>
                    </w:p>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064C0F85" wp14:editId="29FE3778">
                <wp:simplePos x="0" y="0"/>
                <wp:positionH relativeFrom="column">
                  <wp:posOffset>3248025</wp:posOffset>
                </wp:positionH>
                <wp:positionV relativeFrom="paragraph">
                  <wp:posOffset>209550</wp:posOffset>
                </wp:positionV>
                <wp:extent cx="1752600" cy="609600"/>
                <wp:effectExtent l="9525" t="466725" r="771525" b="9525"/>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0" cy="609600"/>
                        </a:xfrm>
                        <a:prstGeom prst="borderCallout1">
                          <a:avLst>
                            <a:gd name="adj1" fmla="val 18750"/>
                            <a:gd name="adj2" fmla="val 104347"/>
                            <a:gd name="adj3" fmla="val -75000"/>
                            <a:gd name="adj4" fmla="val 143588"/>
                          </a:avLst>
                        </a:prstGeom>
                        <a:solidFill>
                          <a:srgbClr val="FFFFFF"/>
                        </a:solidFill>
                        <a:ln w="9525">
                          <a:solidFill>
                            <a:srgbClr val="000000"/>
                          </a:solidFill>
                          <a:miter lim="800000"/>
                          <a:headEnd/>
                          <a:tailEnd/>
                        </a:ln>
                      </wps:spPr>
                      <wps:txbx>
                        <w:txbxContent>
                          <w:p w14:paraId="7129B059" w14:textId="77777777" w:rsidR="0013432A" w:rsidRDefault="0013432A" w:rsidP="0013432A">
                            <w:pPr>
                              <w:pStyle w:val="Call-outBoxText"/>
                            </w:pPr>
                            <w:r>
                              <w:t>Title page is numbered starting with 1. Page numbers go in header, right aligned.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C0F85" id="AutoShape 3" o:spid="_x0000_s1027" type="#_x0000_t47" style="position:absolute;left:0;text-align:left;margin-left:255.75pt;margin-top:16.5pt;width:138pt;height:4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" adj="31015,-16200,22539">
                <v:textbox>
                  <w:txbxContent>
                    <w:p w14:paraId="7129B059" w14:textId="77777777" w:rsidR="0013432A" w:rsidRDefault="0013432A" w:rsidP="0013432A">
                      <w:pPr>
                        <w:pStyle w:val="Call-outBoxText"/>
                      </w:pPr>
                      <w:r>
                        <w:t>Title page is numbered starting with 1. Page numbers go in header, right aligned.</w:t>
                      </w:r>
                    </w:p>
                  </w:txbxContent>
                </v:textbox>
                <o:callout v:ext="edit" minusx="t"/>
              </v:shape>
            </w:pict>
          </mc:Fallback>
        </mc:AlternateContent>
      </w:r>
      <w:r w:rsidR="005D78D2">
        <w:t>APA</w:t>
      </w:r>
      <w:commentRangeEnd w:id="0"/>
      <w:r w:rsidR="001F41C8">
        <w:rPr>
          <w:rStyle w:val="CommentReference"/>
          <w:b w:val="0"/>
          <w:bCs w:val="0"/>
        </w:rPr>
        <w:commentReference w:id="0"/>
      </w:r>
      <w:r w:rsidR="005D78D2">
        <w:t xml:space="preserve"> Writing Sample: </w:t>
      </w:r>
      <w:r w:rsidR="0086342C">
        <w:t>Title</w:t>
      </w:r>
      <w:bookmarkStart w:id="1" w:name="_GoBack"/>
      <w:bookmarkEnd w:id="1"/>
    </w:p>
    <w:p w14:paraId="6409E086" w14:textId="35B969B6" w:rsidR="00D61717" w:rsidRPr="00DA54FE" w:rsidRDefault="0086342C" w:rsidP="00D61717">
      <w:pPr>
        <w:pStyle w:val="Heading1"/>
      </w:pPr>
      <w:bookmarkStart w:id="2" w:name="bkAuthor"/>
      <w:bookmarkEnd w:id="2"/>
      <w:r>
        <w:t>Name</w:t>
      </w:r>
    </w:p>
    <w:p w14:paraId="69F75902" w14:textId="2EFA610D" w:rsidR="00D61717" w:rsidRPr="00DA54FE" w:rsidRDefault="00627993" w:rsidP="00D61717">
      <w:pPr>
        <w:pStyle w:val="Heading1"/>
      </w:pPr>
      <w:r>
        <w:rPr>
          <w:noProof/>
        </w:rPr>
        <mc:AlternateContent>
          <mc:Choice Requires="wps">
            <w:drawing>
              <wp:anchor distT="0" distB="0" distL="114300" distR="114300" simplePos="0" relativeHeight="251654656" behindDoc="0" locked="0" layoutInCell="1" allowOverlap="1" wp14:anchorId="2EFC255A" wp14:editId="70600706">
                <wp:simplePos x="0" y="0"/>
                <wp:positionH relativeFrom="column">
                  <wp:posOffset>981075</wp:posOffset>
                </wp:positionH>
                <wp:positionV relativeFrom="paragraph">
                  <wp:posOffset>1556385</wp:posOffset>
                </wp:positionV>
                <wp:extent cx="2105025" cy="1304925"/>
                <wp:effectExtent l="552450" t="9525" r="9525" b="9525"/>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025" cy="1304925"/>
                        </a:xfrm>
                        <a:prstGeom prst="borderCallout1">
                          <a:avLst>
                            <a:gd name="adj1" fmla="val 8759"/>
                            <a:gd name="adj2" fmla="val -3620"/>
                            <a:gd name="adj3" fmla="val 21167"/>
                            <a:gd name="adj4" fmla="val -25699"/>
                          </a:avLst>
                        </a:prstGeom>
                        <a:solidFill>
                          <a:srgbClr val="FFFFFF"/>
                        </a:solidFill>
                        <a:ln w="9525">
                          <a:solidFill>
                            <a:srgbClr val="000000"/>
                          </a:solidFill>
                          <a:miter lim="800000"/>
                          <a:headEnd/>
                          <a:tailEnd/>
                        </a:ln>
                      </wps:spPr>
                      <wps:txbx>
                        <w:txbxContent>
                          <w:p w14:paraId="4C5E504F" w14:textId="77777777" w:rsidR="00685717" w:rsidRDefault="00685717" w:rsidP="00685717">
                            <w:pPr>
                              <w:pStyle w:val="Call-outBoxText"/>
                            </w:pPr>
                            <w:r>
                              <w:t>Margins must be at least 1” for top, bottom, left, right.  See p. 229.</w:t>
                            </w:r>
                            <w:r w:rsidR="008E438A">
                              <w:t xml:space="preserve"> Use same setting for all 4 margins.</w:t>
                            </w:r>
                          </w:p>
                          <w:p w14:paraId="593BD2BF" w14:textId="77777777" w:rsidR="008E438A" w:rsidRDefault="008E438A" w:rsidP="00685717">
                            <w:pPr>
                              <w:pStyle w:val="Call-outBoxText"/>
                            </w:pPr>
                          </w:p>
                          <w:p w14:paraId="6710C060" w14:textId="77777777" w:rsidR="008E438A" w:rsidRDefault="008E438A" w:rsidP="00685717">
                            <w:pPr>
                              <w:pStyle w:val="Call-outBoxText"/>
                            </w:pPr>
                            <w:r>
                              <w:t>Recommended page lengths for student assignments are based upon 1” margins.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C255A" id="AutoShape 4" o:spid="_x0000_s1028" type="#_x0000_t47" style="position:absolute;left:0;text-align:left;margin-left:77.25pt;margin-top:122.55pt;width:165.75pt;height:102.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" adj="-5551,4572,-782,1892">
                <v:textbox>
                  <w:txbxContent>
                    <w:p w14:paraId="4C5E504F" w14:textId="77777777" w:rsidR="00685717" w:rsidRDefault="00685717" w:rsidP="00685717">
                      <w:pPr>
                        <w:pStyle w:val="Call-outBoxText"/>
                      </w:pPr>
                      <w:r>
                        <w:t>Margins must be at least 1” for top, bottom, left, right.  See p. 229.</w:t>
                      </w:r>
                      <w:r w:rsidR="008E438A">
                        <w:t xml:space="preserve"> Use same setting for all 4 margins.</w:t>
                      </w:r>
                    </w:p>
                    <w:p w14:paraId="593BD2BF" w14:textId="77777777" w:rsidR="008E438A" w:rsidRDefault="008E438A" w:rsidP="00685717">
                      <w:pPr>
                        <w:pStyle w:val="Call-outBoxText"/>
                      </w:pPr>
                    </w:p>
                    <w:p w14:paraId="6710C060" w14:textId="77777777" w:rsidR="008E438A" w:rsidRDefault="008E438A" w:rsidP="00685717">
                      <w:pPr>
                        <w:pStyle w:val="Call-outBoxText"/>
                      </w:pPr>
                      <w:r>
                        <w:t>Recommended page lengths for student assignments are based upon 1” margins.</w:t>
                      </w:r>
                    </w:p>
                  </w:txbxContent>
                </v:textbox>
                <o:callout v:ext="edit" minusy="t"/>
              </v:shape>
            </w:pict>
          </mc:Fallback>
        </mc:AlternateContent>
      </w:r>
      <w:r w:rsidR="005D78D2">
        <w:t>April 2, 2014</w:t>
      </w:r>
    </w:p>
    <w:p w14:paraId="511E83E2" w14:textId="77777777" w:rsidR="00AD7CDF" w:rsidRDefault="00AD7CDF" w:rsidP="001F093E">
      <w:pPr>
        <w:ind w:firstLine="720"/>
        <w:jc w:val="center"/>
        <w:sectPr w:rsidR="00AD7CDF" w:rsidSect="00AD7CDF">
          <w:headerReference w:type="default" r:id="rId10"/>
          <w:footerReference w:type="default" r:id="rId11"/>
          <w:headerReference w:type="first" r:id="rId12"/>
          <w:type w:val="continuous"/>
          <w:pgSz w:w="12240" w:h="15840" w:code="1"/>
          <w:pgMar w:top="1440" w:right="1440" w:bottom="1440" w:left="1440" w:header="720" w:footer="720" w:gutter="0"/>
          <w:pgNumType w:start="1"/>
          <w:cols w:space="720"/>
          <w:titlePg/>
          <w:docGrid w:linePitch="360"/>
        </w:sectPr>
      </w:pPr>
    </w:p>
    <w:p w14:paraId="1AB64CFF" w14:textId="07FC2559" w:rsidR="005277BC" w:rsidRDefault="00627993" w:rsidP="006B6542">
      <w:r>
        <w:rPr>
          <w:noProof/>
        </w:rPr>
        <w:lastRenderedPageBreak/>
        <mc:AlternateContent>
          <mc:Choice Requires="wps">
            <w:drawing>
              <wp:anchor distT="0" distB="0" distL="114300" distR="114300" simplePos="0" relativeHeight="251656704" behindDoc="0" locked="0" layoutInCell="1" allowOverlap="1" wp14:anchorId="1A31C4D7" wp14:editId="0E3E52D3">
                <wp:simplePos x="0" y="0"/>
                <wp:positionH relativeFrom="column">
                  <wp:posOffset>4562475</wp:posOffset>
                </wp:positionH>
                <wp:positionV relativeFrom="paragraph">
                  <wp:posOffset>-428625</wp:posOffset>
                </wp:positionV>
                <wp:extent cx="914400" cy="609600"/>
                <wp:effectExtent l="676275" t="9525" r="9525" b="333375"/>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609600"/>
                        </a:xfrm>
                        <a:prstGeom prst="borderCallout1">
                          <a:avLst>
                            <a:gd name="adj1" fmla="val 18750"/>
                            <a:gd name="adj2" fmla="val -8333"/>
                            <a:gd name="adj3" fmla="val 153125"/>
                            <a:gd name="adj4" fmla="val -72708"/>
                          </a:avLst>
                        </a:prstGeom>
                        <a:solidFill>
                          <a:srgbClr val="FFFFFF"/>
                        </a:solidFill>
                        <a:ln w="9525">
                          <a:solidFill>
                            <a:srgbClr val="000000"/>
                          </a:solidFill>
                          <a:miter lim="800000"/>
                          <a:headEnd/>
                          <a:tailEnd/>
                        </a:ln>
                      </wps:spPr>
                      <wps:txbx>
                        <w:txbxContent>
                          <w:p w14:paraId="0DF1EF92" w14:textId="77777777" w:rsidR="000E5863" w:rsidRDefault="00124CB6" w:rsidP="00124CB6">
                            <w:pPr>
                              <w:pStyle w:val="Call-outBoxText"/>
                            </w:pPr>
                            <w:r>
                              <w:t>Double space lines in paragraphs.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1C4D7" id="AutoShape 6" o:spid="_x0000_s1029" type="#_x0000_t47" style="position:absolute;margin-left:359.25pt;margin-top:-33.75pt;width:1in;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" adj="-15705,33075">
                <v:textbox>
                  <w:txbxContent>
                    <w:p w14:paraId="0DF1EF92" w14:textId="77777777" w:rsidR="000E5863" w:rsidRDefault="00124CB6" w:rsidP="00124CB6">
                      <w:pPr>
                        <w:pStyle w:val="Call-outBoxText"/>
                      </w:pPr>
                      <w:r>
                        <w:t>Double space lines in paragraphs.</w:t>
                      </w:r>
                    </w:p>
                  </w:txbxContent>
                </v:textbox>
                <o:callout v:ext="edit" minusy="t"/>
              </v:shape>
            </w:pict>
          </mc:Fallback>
        </mc:AlternateContent>
      </w:r>
      <w:r>
        <w:rPr>
          <w:noProof/>
        </w:rPr>
        <mc:AlternateContent>
          <mc:Choice Requires="wps">
            <w:drawing>
              <wp:anchor distT="0" distB="0" distL="114300" distR="114300" simplePos="0" relativeHeight="251655680" behindDoc="0" locked="0" layoutInCell="1" allowOverlap="1" wp14:anchorId="0259291A" wp14:editId="09F112B6">
                <wp:simplePos x="0" y="0"/>
                <wp:positionH relativeFrom="column">
                  <wp:posOffset>514350</wp:posOffset>
                </wp:positionH>
                <wp:positionV relativeFrom="paragraph">
                  <wp:posOffset>-47625</wp:posOffset>
                </wp:positionV>
                <wp:extent cx="1409700" cy="285750"/>
                <wp:effectExtent l="323850" t="9525" r="9525" b="38100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0" cy="285750"/>
                        </a:xfrm>
                        <a:prstGeom prst="borderCallout1">
                          <a:avLst>
                            <a:gd name="adj1" fmla="val 40000"/>
                            <a:gd name="adj2" fmla="val -5407"/>
                            <a:gd name="adj3" fmla="val 230000"/>
                            <a:gd name="adj4" fmla="val -22162"/>
                          </a:avLst>
                        </a:prstGeom>
                        <a:solidFill>
                          <a:srgbClr val="FFFFFF"/>
                        </a:solidFill>
                        <a:ln w="9525">
                          <a:solidFill>
                            <a:srgbClr val="000000"/>
                          </a:solidFill>
                          <a:miter lim="800000"/>
                          <a:headEnd/>
                          <a:tailEnd/>
                        </a:ln>
                      </wps:spPr>
                      <wps:txbx>
                        <w:txbxContent>
                          <w:p w14:paraId="7BF00F06" w14:textId="77777777" w:rsidR="000E5863" w:rsidRDefault="00B60972" w:rsidP="000E5863">
                            <w:pPr>
                              <w:pStyle w:val="Call-outBoxText"/>
                            </w:pPr>
                            <w:r>
                              <w:t>Indent</w:t>
                            </w:r>
                            <w:r w:rsidR="000E5863">
                              <w:t xml:space="preserve"> paragraphs ½”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9291A" id="AutoShape 5" o:spid="_x0000_s1030" type="#_x0000_t47" style="position:absolute;margin-left:40.5pt;margin-top:-3.75pt;width:111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" adj="-4787,49680,-1168,8640">
                <v:textbox>
                  <w:txbxContent>
                    <w:p w14:paraId="7BF00F06" w14:textId="77777777" w:rsidR="000E5863" w:rsidRDefault="00B60972" w:rsidP="000E5863">
                      <w:pPr>
                        <w:pStyle w:val="Call-outBoxText"/>
                      </w:pPr>
                      <w:r>
                        <w:t>Indent</w:t>
                      </w:r>
                      <w:r w:rsidR="000E5863">
                        <w:t xml:space="preserve"> paragraphs ½” </w:t>
                      </w:r>
                    </w:p>
                  </w:txbxContent>
                </v:textbox>
                <o:callout v:ext="edit" minusy="t"/>
              </v:shape>
            </w:pict>
          </mc:Fallback>
        </mc:AlternateContent>
      </w:r>
    </w:p>
    <w:p w14:paraId="5EB48895" w14:textId="77777777" w:rsidR="005277BC" w:rsidRDefault="005277BC" w:rsidP="005277BC">
      <w:pPr>
        <w:pStyle w:val="Heading1"/>
      </w:pPr>
      <w:commentRangeStart w:id="3"/>
      <w:r>
        <w:t>Introduction</w:t>
      </w:r>
      <w:commentRangeEnd w:id="3"/>
      <w:r w:rsidR="005A24E9">
        <w:rPr>
          <w:rStyle w:val="CommentReference"/>
          <w:b w:val="0"/>
        </w:rPr>
        <w:commentReference w:id="3"/>
      </w:r>
    </w:p>
    <w:p w14:paraId="4EE8B3F0" w14:textId="19CB75B5" w:rsidR="005277BC" w:rsidRDefault="00627993" w:rsidP="006B6542">
      <w:pPr>
        <w:pStyle w:val="NormalIndent"/>
      </w:pPr>
      <w:r>
        <w:rPr>
          <w:noProof/>
        </w:rPr>
        <mc:AlternateContent>
          <mc:Choice Requires="wps">
            <w:drawing>
              <wp:anchor distT="0" distB="0" distL="114300" distR="114300" simplePos="0" relativeHeight="251659776" behindDoc="0" locked="0" layoutInCell="1" allowOverlap="1" wp14:anchorId="318A7861" wp14:editId="0B0A00C0">
                <wp:simplePos x="0" y="0"/>
                <wp:positionH relativeFrom="column">
                  <wp:posOffset>885825</wp:posOffset>
                </wp:positionH>
                <wp:positionV relativeFrom="paragraph">
                  <wp:posOffset>2426970</wp:posOffset>
                </wp:positionV>
                <wp:extent cx="1038225" cy="257175"/>
                <wp:effectExtent l="419100" t="9525" r="9525" b="104775"/>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225" cy="257175"/>
                        </a:xfrm>
                        <a:prstGeom prst="borderCallout1">
                          <a:avLst>
                            <a:gd name="adj1" fmla="val 44444"/>
                            <a:gd name="adj2" fmla="val -7338"/>
                            <a:gd name="adj3" fmla="val 137037"/>
                            <a:gd name="adj4" fmla="val -39264"/>
                          </a:avLst>
                        </a:prstGeom>
                        <a:solidFill>
                          <a:srgbClr val="FFFFFF"/>
                        </a:solidFill>
                        <a:ln w="9525">
                          <a:solidFill>
                            <a:srgbClr val="000000"/>
                          </a:solidFill>
                          <a:miter lim="800000"/>
                          <a:headEnd/>
                          <a:tailEnd/>
                        </a:ln>
                      </wps:spPr>
                      <wps:txbx>
                        <w:txbxContent>
                          <w:p w14:paraId="3B22B30A" w14:textId="77777777" w:rsidR="00DB0C93" w:rsidRDefault="00DB0C93" w:rsidP="000E5863">
                            <w:pPr>
                              <w:pStyle w:val="Call-outBoxText"/>
                            </w:pPr>
                            <w:r>
                              <w:t>Level 2 Heading</w:t>
                            </w:r>
                            <w:r w:rsidR="00EF736F">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A7861" id="AutoShape 9" o:spid="_x0000_s1031" type="#_x0000_t47" style="position:absolute;left:0;text-align:left;margin-left:69.75pt;margin-top:191.1pt;width:81.7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" adj="-8481,29600,-1585,9600">
                <v:textbox>
                  <w:txbxContent>
                    <w:p w14:paraId="3B22B30A" w14:textId="77777777" w:rsidR="00DB0C93" w:rsidRDefault="00DB0C93" w:rsidP="000E5863">
                      <w:pPr>
                        <w:pStyle w:val="Call-outBoxText"/>
                      </w:pPr>
                      <w:r>
                        <w:t>Level 2 Heading</w:t>
                      </w:r>
                      <w:r w:rsidR="00EF736F">
                        <w:t xml:space="preserve"> </w:t>
                      </w:r>
                    </w:p>
                  </w:txbxContent>
                </v:textbox>
                <o:callout v:ext="edit" minusy="t"/>
              </v:shape>
            </w:pict>
          </mc:Fallback>
        </mc:AlternateContent>
      </w:r>
      <w:r>
        <w:rPr>
          <w:noProof/>
        </w:rPr>
        <mc:AlternateContent>
          <mc:Choice Requires="wps">
            <w:drawing>
              <wp:anchor distT="0" distB="0" distL="114300" distR="114300" simplePos="0" relativeHeight="251658752" behindDoc="0" locked="0" layoutInCell="1" allowOverlap="1" wp14:anchorId="2838E1FB" wp14:editId="16AD1837">
                <wp:simplePos x="0" y="0"/>
                <wp:positionH relativeFrom="column">
                  <wp:posOffset>3781425</wp:posOffset>
                </wp:positionH>
                <wp:positionV relativeFrom="paragraph">
                  <wp:posOffset>2341245</wp:posOffset>
                </wp:positionV>
                <wp:extent cx="1638300" cy="285750"/>
                <wp:effectExtent l="381000" t="9525" r="9525" b="952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8300" cy="285750"/>
                        </a:xfrm>
                        <a:prstGeom prst="borderCallout1">
                          <a:avLst>
                            <a:gd name="adj1" fmla="val 40000"/>
                            <a:gd name="adj2" fmla="val -4653"/>
                            <a:gd name="adj3" fmla="val 66667"/>
                            <a:gd name="adj4" fmla="val -22560"/>
                          </a:avLst>
                        </a:prstGeom>
                        <a:solidFill>
                          <a:srgbClr val="FFFFFF"/>
                        </a:solidFill>
                        <a:ln w="9525">
                          <a:solidFill>
                            <a:srgbClr val="000000"/>
                          </a:solidFill>
                          <a:miter lim="800000"/>
                          <a:headEnd/>
                          <a:tailEnd/>
                        </a:ln>
                      </wps:spPr>
                      <wps:txbx>
                        <w:txbxContent>
                          <w:p w14:paraId="2BAE5F96" w14:textId="77777777" w:rsidR="00DB0C93" w:rsidRDefault="00DB0C93" w:rsidP="000E5863">
                            <w:pPr>
                              <w:pStyle w:val="Call-outBoxText"/>
                            </w:pPr>
                            <w:r>
                              <w:t xml:space="preserve">Level 1 Heading, pp. 62-63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8E1FB" id="AutoShape 8" o:spid="_x0000_s1032" type="#_x0000_t47" style="position:absolute;left:0;text-align:left;margin-left:297.75pt;margin-top:184.35pt;width:129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" adj="-4873,14400,-1005,8640">
                <v:textbox>
                  <w:txbxContent>
                    <w:p w14:paraId="2BAE5F96" w14:textId="77777777" w:rsidR="00DB0C93" w:rsidRDefault="00DB0C93" w:rsidP="000E5863">
                      <w:pPr>
                        <w:pStyle w:val="Call-outBoxText"/>
                      </w:pPr>
                      <w:r>
                        <w:t xml:space="preserve">Level 1 Heading, pp. 62-63 </w:t>
                      </w:r>
                    </w:p>
                  </w:txbxContent>
                </v:textbox>
                <o:callout v:ext="edit" minusy="t"/>
              </v:shape>
            </w:pict>
          </mc:Fallback>
        </mc:AlternateContent>
      </w:r>
      <w:r>
        <w:rPr>
          <w:noProof/>
        </w:rPr>
        <mc:AlternateContent>
          <mc:Choice Requires="wps">
            <w:drawing>
              <wp:anchor distT="0" distB="0" distL="114300" distR="114300" simplePos="0" relativeHeight="251657728" behindDoc="0" locked="0" layoutInCell="1" allowOverlap="1" wp14:anchorId="29422244" wp14:editId="11353003">
                <wp:simplePos x="0" y="0"/>
                <wp:positionH relativeFrom="column">
                  <wp:posOffset>3905250</wp:posOffset>
                </wp:positionH>
                <wp:positionV relativeFrom="paragraph">
                  <wp:posOffset>893445</wp:posOffset>
                </wp:positionV>
                <wp:extent cx="1857375" cy="857250"/>
                <wp:effectExtent l="1295400" t="342900" r="9525" b="9525"/>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7375" cy="857250"/>
                        </a:xfrm>
                        <a:prstGeom prst="borderCallout1">
                          <a:avLst>
                            <a:gd name="adj1" fmla="val 13333"/>
                            <a:gd name="adj2" fmla="val -4102"/>
                            <a:gd name="adj3" fmla="val -38889"/>
                            <a:gd name="adj4" fmla="val -69130"/>
                          </a:avLst>
                        </a:prstGeom>
                        <a:solidFill>
                          <a:srgbClr val="FFFFFF"/>
                        </a:solidFill>
                        <a:ln w="9525">
                          <a:solidFill>
                            <a:srgbClr val="000000"/>
                          </a:solidFill>
                          <a:miter lim="800000"/>
                          <a:headEnd/>
                          <a:tailEnd/>
                        </a:ln>
                      </wps:spPr>
                      <wps:txbx>
                        <w:txbxContent>
                          <w:p w14:paraId="1AA43565" w14:textId="77777777" w:rsidR="00124CB6" w:rsidRDefault="00124CB6" w:rsidP="00124CB6">
                            <w:pPr>
                              <w:pStyle w:val="Call-outBoxText"/>
                            </w:pPr>
                            <w:r>
                              <w:t xml:space="preserve">Consistent fonts and font sizes throughout the paper. </w:t>
                            </w:r>
                            <w:r w:rsidR="00DB0C93">
                              <w:t>Times New Roman 12 is recommended for readability and professional appearance.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22244" id="AutoShape 7" o:spid="_x0000_s1033" type="#_x0000_t47" style="position:absolute;left:0;text-align:left;margin-left:307.5pt;margin-top:70.35pt;width:146.25pt;height: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" adj="-14932,-8400,-886,2880">
                <v:textbox>
                  <w:txbxContent>
                    <w:p w14:paraId="1AA43565" w14:textId="77777777" w:rsidR="00124CB6" w:rsidRDefault="00124CB6" w:rsidP="00124CB6">
                      <w:pPr>
                        <w:pStyle w:val="Call-outBoxText"/>
                      </w:pPr>
                      <w:r>
                        <w:t xml:space="preserve">Consistent fonts and font sizes throughout the paper. </w:t>
                      </w:r>
                      <w:r w:rsidR="00DB0C93">
                        <w:t>Times New Roman 12 is recommended for readability and professional appearance.</w:t>
                      </w:r>
                    </w:p>
                  </w:txbxContent>
                </v:textbox>
              </v:shape>
            </w:pict>
          </mc:Fallback>
        </mc:AlternateContent>
      </w:r>
      <w:r w:rsidR="005277BC" w:rsidRPr="006B6542">
        <w:t>Writing</w:t>
      </w:r>
      <w:r w:rsidR="005277BC">
        <w:t xml:space="preserve"> as </w:t>
      </w:r>
      <w:commentRangeStart w:id="4"/>
      <w:r w:rsidR="005277BC">
        <w:t>Anonymous (2003)</w:t>
      </w:r>
      <w:commentRangeEnd w:id="4"/>
      <w:r w:rsidR="00685717">
        <w:rPr>
          <w:rStyle w:val="CommentReference"/>
        </w:rPr>
        <w:commentReference w:id="4"/>
      </w:r>
      <w:r w:rsidR="005277BC">
        <w:t xml:space="preserve">, the Chief Information Security Officer (CISO) of a major United States (US) corporation told a chilling tale of email based extortion attempts against employees who had received extortion threats via email sent to their corporate email addresses. The corporation, its managers, and the individual employees who were targeted faced a number of issues and dilemmas as they responded to </w:t>
      </w:r>
      <w:r w:rsidR="00075CAD">
        <w:t xml:space="preserve">security incident caused by </w:t>
      </w:r>
      <w:r w:rsidR="005277BC">
        <w:t>the extortion attempts. In the following analysis, one issue–the enforcement of acceptable use policies–is discussed and critiqued.</w:t>
      </w:r>
    </w:p>
    <w:p w14:paraId="504BE909" w14:textId="77777777" w:rsidR="005277BC" w:rsidRDefault="005277BC" w:rsidP="006B6542">
      <w:pPr>
        <w:pStyle w:val="Heading1"/>
      </w:pPr>
      <w:r>
        <w:t>Analysis</w:t>
      </w:r>
    </w:p>
    <w:p w14:paraId="0B37D8DD" w14:textId="77777777" w:rsidR="005277BC" w:rsidRDefault="005277BC" w:rsidP="005277BC">
      <w:pPr>
        <w:pStyle w:val="Heading2"/>
      </w:pPr>
      <w:commentRangeStart w:id="5"/>
      <w:r>
        <w:t>The Attack</w:t>
      </w:r>
      <w:commentRangeEnd w:id="5"/>
      <w:r w:rsidR="009D6328">
        <w:rPr>
          <w:rStyle w:val="CommentReference"/>
          <w:b w:val="0"/>
        </w:rPr>
        <w:commentReference w:id="5"/>
      </w:r>
    </w:p>
    <w:p w14:paraId="78873A8C" w14:textId="2AF44352" w:rsidR="007C190E" w:rsidRDefault="00627993" w:rsidP="007C190E">
      <w:pPr>
        <w:pStyle w:val="NormalIndent"/>
      </w:pPr>
      <w:commentRangeStart w:id="6"/>
      <w:r>
        <w:rPr>
          <w:noProof/>
        </w:rPr>
        <mc:AlternateContent>
          <mc:Choice Requires="wps">
            <w:drawing>
              <wp:anchor distT="0" distB="0" distL="114300" distR="114300" simplePos="0" relativeHeight="251662848" behindDoc="0" locked="0" layoutInCell="1" allowOverlap="1" wp14:anchorId="69295A80" wp14:editId="2034F6FE">
                <wp:simplePos x="0" y="0"/>
                <wp:positionH relativeFrom="column">
                  <wp:posOffset>933450</wp:posOffset>
                </wp:positionH>
                <wp:positionV relativeFrom="paragraph">
                  <wp:posOffset>1377315</wp:posOffset>
                </wp:positionV>
                <wp:extent cx="2305050" cy="609600"/>
                <wp:effectExtent l="419100" t="9525" r="9525" b="9525"/>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5050" cy="609600"/>
                        </a:xfrm>
                        <a:prstGeom prst="borderCallout1">
                          <a:avLst>
                            <a:gd name="adj1" fmla="val 18750"/>
                            <a:gd name="adj2" fmla="val -3306"/>
                            <a:gd name="adj3" fmla="val 57815"/>
                            <a:gd name="adj4" fmla="val -17685"/>
                          </a:avLst>
                        </a:prstGeom>
                        <a:solidFill>
                          <a:srgbClr val="FFFFFF"/>
                        </a:solidFill>
                        <a:ln w="9525">
                          <a:solidFill>
                            <a:srgbClr val="000000"/>
                          </a:solidFill>
                          <a:miter lim="800000"/>
                          <a:headEnd/>
                          <a:tailEnd/>
                        </a:ln>
                      </wps:spPr>
                      <wps:txbx>
                        <w:txbxContent>
                          <w:p w14:paraId="4955A386" w14:textId="77777777" w:rsidR="008E438A" w:rsidRDefault="008E438A" w:rsidP="000E5863">
                            <w:pPr>
                              <w:pStyle w:val="Call-outBoxText"/>
                            </w:pPr>
                            <w:r>
                              <w:t xml:space="preserve">Do not put an extra line between paragraphs or between paragraphs and headings.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95A80" id="AutoShape 12" o:spid="_x0000_s1034" type="#_x0000_t47" style="position:absolute;left:0;text-align:left;margin-left:73.5pt;margin-top:108.45pt;width:181.5pt;height:4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" adj="-3820,12488,-714">
                <v:textbox>
                  <w:txbxContent>
                    <w:p w14:paraId="4955A386" w14:textId="77777777" w:rsidR="008E438A" w:rsidRDefault="008E438A" w:rsidP="000E5863">
                      <w:pPr>
                        <w:pStyle w:val="Call-outBoxText"/>
                      </w:pPr>
                      <w:r>
                        <w:t xml:space="preserve">Do not put an extra line between paragraphs or between paragraphs and headings. </w:t>
                      </w:r>
                    </w:p>
                  </w:txbxContent>
                </v:textbox>
                <o:callout v:ext="edit" minusy="t"/>
              </v:shape>
            </w:pict>
          </mc:Fallback>
        </mc:AlternateContent>
      </w:r>
      <w:r w:rsidR="007C190E" w:rsidRPr="007E7E49">
        <w:rPr>
          <w:i/>
        </w:rPr>
        <w:t>Drive by download</w:t>
      </w:r>
      <w:r w:rsidR="007C190E">
        <w:t xml:space="preserve"> </w:t>
      </w:r>
      <w:commentRangeEnd w:id="6"/>
      <w:r w:rsidR="009D6328">
        <w:rPr>
          <w:rStyle w:val="CommentReference"/>
        </w:rPr>
        <w:commentReference w:id="6"/>
      </w:r>
      <w:r w:rsidR="007C190E">
        <w:t xml:space="preserve">attacks occur when a legitimate Web server has been infected with malware or malicious scripts which deliver malware, pornography, or other objectionable material along with the Web page content that the visitor was expecting to see </w:t>
      </w:r>
      <w:commentRangeStart w:id="7"/>
      <w:r w:rsidR="007C190E">
        <w:t>(Microsoft, 2014</w:t>
      </w:r>
      <w:r w:rsidR="00B84E12">
        <w:t>;</w:t>
      </w:r>
      <w:r w:rsidR="00B84E12" w:rsidRPr="00B84E12">
        <w:t xml:space="preserve"> </w:t>
      </w:r>
      <w:r w:rsidR="00B84E12">
        <w:t>Niki, 2009</w:t>
      </w:r>
      <w:r w:rsidR="007C190E">
        <w:t>).</w:t>
      </w:r>
      <w:commentRangeEnd w:id="7"/>
      <w:r w:rsidR="009D6328">
        <w:rPr>
          <w:rStyle w:val="CommentReference"/>
        </w:rPr>
        <w:commentReference w:id="7"/>
      </w:r>
      <w:r w:rsidR="007C190E">
        <w:t xml:space="preserve"> These types of attacks are difficult to detect and often result in the infection of large numbers of visitors before the infection is detected and removed from the </w:t>
      </w:r>
      <w:commentRangeStart w:id="8"/>
      <w:r w:rsidR="007C190E">
        <w:t xml:space="preserve">Web site. </w:t>
      </w:r>
      <w:commentRangeEnd w:id="8"/>
      <w:r w:rsidR="00BD20E8">
        <w:rPr>
          <w:rStyle w:val="CommentReference"/>
        </w:rPr>
        <w:commentReference w:id="8"/>
      </w:r>
    </w:p>
    <w:p w14:paraId="76DE09C3" w14:textId="77777777" w:rsidR="007C190E" w:rsidRPr="007C190E" w:rsidRDefault="007C190E" w:rsidP="006B6542">
      <w:pPr>
        <w:pStyle w:val="NormalIndent"/>
      </w:pPr>
      <w:r>
        <w:t>In this attack, c</w:t>
      </w:r>
      <w:r w:rsidR="005277BC" w:rsidRPr="006B6542">
        <w:t>omputers</w:t>
      </w:r>
      <w:r w:rsidR="005277BC">
        <w:t xml:space="preserve"> used by the affected employees </w:t>
      </w:r>
      <w:r w:rsidR="007C697F">
        <w:t>(</w:t>
      </w:r>
      <w:r w:rsidR="007C697F" w:rsidRPr="007C697F">
        <w:rPr>
          <w:i/>
        </w:rPr>
        <w:t>victims</w:t>
      </w:r>
      <w:r w:rsidR="007C697F">
        <w:t xml:space="preserve">) </w:t>
      </w:r>
      <w:r w:rsidR="007C697F" w:rsidRPr="007C697F">
        <w:t>were</w:t>
      </w:r>
      <w:r w:rsidR="005277BC">
        <w:t xml:space="preserve"> compromised by a </w:t>
      </w:r>
      <w:r w:rsidR="001E5911">
        <w:rPr>
          <w:i/>
        </w:rPr>
        <w:t>drive by download</w:t>
      </w:r>
      <w:r w:rsidR="005277BC">
        <w:t xml:space="preserve"> attack </w:t>
      </w:r>
      <w:commentRangeStart w:id="9"/>
      <w:r w:rsidR="004C07A7">
        <w:t xml:space="preserve">(Microsoft, 2014) </w:t>
      </w:r>
      <w:commentRangeEnd w:id="9"/>
      <w:r w:rsidR="00BD20E8">
        <w:rPr>
          <w:rStyle w:val="CommentReference"/>
        </w:rPr>
        <w:commentReference w:id="9"/>
      </w:r>
      <w:r w:rsidR="005277BC">
        <w:t xml:space="preserve">which resulted in the download of pornographic materials while they were browsing websites which, in turn, had been compromised </w:t>
      </w:r>
      <w:commentRangeStart w:id="10"/>
      <w:r w:rsidR="005277BC">
        <w:t xml:space="preserve">(Anonymous, </w:t>
      </w:r>
      <w:r w:rsidR="0030039A">
        <w:t>2003</w:t>
      </w:r>
      <w:r w:rsidR="005277BC">
        <w:t xml:space="preserve">). </w:t>
      </w:r>
      <w:commentRangeEnd w:id="10"/>
      <w:r w:rsidR="00BD20E8">
        <w:rPr>
          <w:rStyle w:val="CommentReference"/>
        </w:rPr>
        <w:commentReference w:id="10"/>
      </w:r>
      <w:r>
        <w:t xml:space="preserve">The attackers also obtained each visitor’s email address from the Web browser. Extortion emails were sent to </w:t>
      </w:r>
      <w:r w:rsidR="00B60972">
        <w:t>victims</w:t>
      </w:r>
      <w:r>
        <w:t xml:space="preserve"> demanding credit card payment of </w:t>
      </w:r>
      <w:r>
        <w:rPr>
          <w:i/>
        </w:rPr>
        <w:t>hush fees</w:t>
      </w:r>
      <w:r>
        <w:t>. The extortionists told the victims exactly where the contraband files were located on the computer hard drive and assured the victims that it was impossible to remove those files.</w:t>
      </w:r>
    </w:p>
    <w:p w14:paraId="3F297640" w14:textId="77777777" w:rsidR="00541DAE" w:rsidRDefault="00541DAE" w:rsidP="00541DAE">
      <w:pPr>
        <w:pStyle w:val="Heading2"/>
      </w:pPr>
      <w:r>
        <w:lastRenderedPageBreak/>
        <w:t>Why the Problem Went Unreported</w:t>
      </w:r>
    </w:p>
    <w:p w14:paraId="34AA4B32" w14:textId="1BDE3A0C" w:rsidR="00BA4CC3" w:rsidRPr="00BA4CC3" w:rsidRDefault="00627993" w:rsidP="00BA4CC3">
      <w:pPr>
        <w:pStyle w:val="NormalIndent"/>
      </w:pPr>
      <w:r>
        <w:rPr>
          <w:noProof/>
        </w:rPr>
        <mc:AlternateContent>
          <mc:Choice Requires="wps">
            <w:drawing>
              <wp:anchor distT="0" distB="0" distL="114300" distR="114300" simplePos="0" relativeHeight="251660800" behindDoc="0" locked="0" layoutInCell="1" allowOverlap="1" wp14:anchorId="7281CB7F" wp14:editId="70AF9B1A">
                <wp:simplePos x="0" y="0"/>
                <wp:positionH relativeFrom="column">
                  <wp:posOffset>1771650</wp:posOffset>
                </wp:positionH>
                <wp:positionV relativeFrom="paragraph">
                  <wp:posOffset>1430655</wp:posOffset>
                </wp:positionV>
                <wp:extent cx="1038225" cy="257175"/>
                <wp:effectExtent l="419100" t="9525" r="9525" b="10477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225" cy="257175"/>
                        </a:xfrm>
                        <a:prstGeom prst="borderCallout1">
                          <a:avLst>
                            <a:gd name="adj1" fmla="val 44444"/>
                            <a:gd name="adj2" fmla="val -7338"/>
                            <a:gd name="adj3" fmla="val 137037"/>
                            <a:gd name="adj4" fmla="val -39264"/>
                          </a:avLst>
                        </a:prstGeom>
                        <a:solidFill>
                          <a:srgbClr val="FFFFFF"/>
                        </a:solidFill>
                        <a:ln w="9525">
                          <a:solidFill>
                            <a:srgbClr val="000000"/>
                          </a:solidFill>
                          <a:miter lim="800000"/>
                          <a:headEnd/>
                          <a:tailEnd/>
                        </a:ln>
                      </wps:spPr>
                      <wps:txbx>
                        <w:txbxContent>
                          <w:p w14:paraId="4292216A" w14:textId="77777777" w:rsidR="00FB6F8F" w:rsidRDefault="00FB6F8F" w:rsidP="00FB6F8F">
                            <w:pPr>
                              <w:pStyle w:val="Call-outBoxText"/>
                            </w:pPr>
                            <w:r>
                              <w:t xml:space="preserve">Level 3 Heading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1CB7F" id="AutoShape 10" o:spid="_x0000_s1035" type="#_x0000_t47" style="position:absolute;left:0;text-align:left;margin-left:139.5pt;margin-top:112.65pt;width:81.75pt;height:2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" adj="-8481,29600,-1585,9600">
                <v:textbox>
                  <w:txbxContent>
                    <w:p w14:paraId="4292216A" w14:textId="77777777" w:rsidR="00FB6F8F" w:rsidRDefault="00FB6F8F" w:rsidP="00FB6F8F">
                      <w:pPr>
                        <w:pStyle w:val="Call-outBoxText"/>
                      </w:pPr>
                      <w:r>
                        <w:t xml:space="preserve">Level 3 Heading </w:t>
                      </w:r>
                    </w:p>
                  </w:txbxContent>
                </v:textbox>
                <o:callout v:ext="edit" minusy="t"/>
              </v:shape>
            </w:pict>
          </mc:Fallback>
        </mc:AlternateContent>
      </w:r>
      <w:r w:rsidR="00BA4CC3">
        <w:t xml:space="preserve">Anonymous (2003) discovered that he was dealing with </w:t>
      </w:r>
      <w:commentRangeStart w:id="11"/>
      <w:r w:rsidR="00BA4CC3">
        <w:t>“paranoid users who don't trust security people”</w:t>
      </w:r>
      <w:commentRangeEnd w:id="11"/>
      <w:r w:rsidR="00FB6F8F">
        <w:rPr>
          <w:rStyle w:val="CommentReference"/>
        </w:rPr>
        <w:commentReference w:id="11"/>
      </w:r>
      <w:r w:rsidR="00BA4CC3">
        <w:t xml:space="preserve"> </w:t>
      </w:r>
      <w:commentRangeStart w:id="12"/>
      <w:r w:rsidR="00BA4CC3">
        <w:t xml:space="preserve">(p. 1). </w:t>
      </w:r>
      <w:commentRangeEnd w:id="12"/>
      <w:r w:rsidR="00FB6F8F">
        <w:rPr>
          <w:rStyle w:val="CommentReference"/>
        </w:rPr>
        <w:commentReference w:id="12"/>
      </w:r>
      <w:r w:rsidR="00BA4CC3">
        <w:t xml:space="preserve">There are many possible reasons why employees turn into </w:t>
      </w:r>
      <w:r w:rsidR="00BA4CC3" w:rsidRPr="00BA4CC3">
        <w:rPr>
          <w:i/>
        </w:rPr>
        <w:t>paranoid users</w:t>
      </w:r>
      <w:r w:rsidR="00BA4CC3">
        <w:rPr>
          <w:i/>
        </w:rPr>
        <w:t xml:space="preserve"> </w:t>
      </w:r>
      <w:r w:rsidR="00BA4CC3">
        <w:t xml:space="preserve">who are unwilling to self-report for security incidents, even those which are accidental. Two such reasons are enforcement of </w:t>
      </w:r>
      <w:r w:rsidR="00BA4CC3">
        <w:rPr>
          <w:i/>
        </w:rPr>
        <w:t>zero tolerance</w:t>
      </w:r>
      <w:r w:rsidR="00BA4CC3">
        <w:t xml:space="preserve"> for violations and </w:t>
      </w:r>
      <w:r w:rsidR="00BA4CC3">
        <w:rPr>
          <w:i/>
        </w:rPr>
        <w:t xml:space="preserve">perceptions of unfairness </w:t>
      </w:r>
      <w:r w:rsidR="00BA4CC3">
        <w:t xml:space="preserve">or a lack of justice. </w:t>
      </w:r>
    </w:p>
    <w:p w14:paraId="04137DC2" w14:textId="25DFAED8" w:rsidR="006D6649" w:rsidRDefault="00627993" w:rsidP="006B6542">
      <w:pPr>
        <w:pStyle w:val="NormalIndent"/>
      </w:pPr>
      <w:r>
        <w:rPr>
          <w:b/>
          <w:noProof/>
        </w:rPr>
        <mc:AlternateContent>
          <mc:Choice Requires="wps">
            <w:drawing>
              <wp:anchor distT="0" distB="0" distL="114300" distR="114300" simplePos="0" relativeHeight="251661824" behindDoc="0" locked="0" layoutInCell="1" allowOverlap="1" wp14:anchorId="7868AFA9" wp14:editId="2B819937">
                <wp:simplePos x="0" y="0"/>
                <wp:positionH relativeFrom="column">
                  <wp:posOffset>2438400</wp:posOffset>
                </wp:positionH>
                <wp:positionV relativeFrom="paragraph">
                  <wp:posOffset>2040255</wp:posOffset>
                </wp:positionV>
                <wp:extent cx="1038225" cy="257175"/>
                <wp:effectExtent l="419100" t="9525" r="9525" b="104775"/>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225" cy="257175"/>
                        </a:xfrm>
                        <a:prstGeom prst="borderCallout1">
                          <a:avLst>
                            <a:gd name="adj1" fmla="val 44444"/>
                            <a:gd name="adj2" fmla="val -7338"/>
                            <a:gd name="adj3" fmla="val 137037"/>
                            <a:gd name="adj4" fmla="val -39264"/>
                          </a:avLst>
                        </a:prstGeom>
                        <a:solidFill>
                          <a:srgbClr val="FFFFFF"/>
                        </a:solidFill>
                        <a:ln w="9525">
                          <a:solidFill>
                            <a:srgbClr val="000000"/>
                          </a:solidFill>
                          <a:miter lim="800000"/>
                          <a:headEnd/>
                          <a:tailEnd/>
                        </a:ln>
                      </wps:spPr>
                      <wps:txbx>
                        <w:txbxContent>
                          <w:p w14:paraId="7C6EF550" w14:textId="77777777" w:rsidR="00FB6F8F" w:rsidRDefault="00FB6F8F" w:rsidP="00FB6F8F">
                            <w:pPr>
                              <w:pStyle w:val="Call-outBoxText"/>
                            </w:pPr>
                            <w:r>
                              <w:t xml:space="preserve">Level 3 Heading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8AFA9" id="AutoShape 11" o:spid="_x0000_s1036" type="#_x0000_t47" style="position:absolute;left:0;text-align:left;margin-left:192pt;margin-top:160.65pt;width:81.7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" adj="-8481,29600,-1585,9600">
                <v:textbox>
                  <w:txbxContent>
                    <w:p w14:paraId="7C6EF550" w14:textId="77777777" w:rsidR="00FB6F8F" w:rsidRDefault="00FB6F8F" w:rsidP="00FB6F8F">
                      <w:pPr>
                        <w:pStyle w:val="Call-outBoxText"/>
                      </w:pPr>
                      <w:r>
                        <w:t xml:space="preserve">Level 3 Heading </w:t>
                      </w:r>
                    </w:p>
                  </w:txbxContent>
                </v:textbox>
                <o:callout v:ext="edit" minusy="t"/>
              </v:shape>
            </w:pict>
          </mc:Fallback>
        </mc:AlternateContent>
      </w:r>
      <w:r w:rsidR="00723EAC" w:rsidRPr="00723EAC">
        <w:rPr>
          <w:b/>
        </w:rPr>
        <w:t>Zero t</w:t>
      </w:r>
      <w:r w:rsidR="0028210D" w:rsidRPr="00723EAC">
        <w:rPr>
          <w:b/>
        </w:rPr>
        <w:t>olerance</w:t>
      </w:r>
      <w:r w:rsidR="00723EAC" w:rsidRPr="00723EAC">
        <w:rPr>
          <w:b/>
        </w:rPr>
        <w:t xml:space="preserve">. </w:t>
      </w:r>
      <w:r w:rsidR="00295902">
        <w:t xml:space="preserve">The previous CISO implemented a zero tolerance policy with respect to </w:t>
      </w:r>
      <w:commentRangeStart w:id="13"/>
      <w:r w:rsidR="00295902">
        <w:t xml:space="preserve">acceptable use policy (AUP) </w:t>
      </w:r>
      <w:commentRangeEnd w:id="13"/>
      <w:r w:rsidR="008E438A">
        <w:rPr>
          <w:rStyle w:val="CommentReference"/>
        </w:rPr>
        <w:commentReference w:id="13"/>
      </w:r>
      <w:r w:rsidR="00295902">
        <w:t>violations</w:t>
      </w:r>
      <w:r w:rsidR="00295902" w:rsidRPr="00295902">
        <w:t xml:space="preserve"> </w:t>
      </w:r>
      <w:r w:rsidR="00295902">
        <w:t>(Anonymous, 2003). Under this zero-tolerance</w:t>
      </w:r>
      <w:r w:rsidR="006D6649">
        <w:t xml:space="preserve"> policy</w:t>
      </w:r>
      <w:r w:rsidR="00295902">
        <w:t>, a number of employees were terminated (fired), without due process or hearings to establish guilt or innocence</w:t>
      </w:r>
      <w:r w:rsidR="006D6649">
        <w:t xml:space="preserve">. </w:t>
      </w:r>
      <w:r w:rsidR="00295902">
        <w:t xml:space="preserve">When employees began receiving extortion emails and threats, they believed that their jobs could be placed at risk, regardless of their innocence or guilt with respect to downloading of pornography to company computers, if they reported the presence of pornographic files (pushed to the computer by the extortionists). </w:t>
      </w:r>
    </w:p>
    <w:p w14:paraId="7ACC1E9D" w14:textId="77777777" w:rsidR="000A4D12" w:rsidRDefault="00723EAC" w:rsidP="000A4D12">
      <w:pPr>
        <w:pStyle w:val="NormalIndent"/>
      </w:pPr>
      <w:r w:rsidRPr="00723EAC">
        <w:rPr>
          <w:b/>
        </w:rPr>
        <w:t>Perceptions of fairness and j</w:t>
      </w:r>
      <w:r w:rsidR="00B32FD9" w:rsidRPr="00723EAC">
        <w:rPr>
          <w:b/>
        </w:rPr>
        <w:t>ustice</w:t>
      </w:r>
      <w:r w:rsidRPr="00723EAC">
        <w:rPr>
          <w:b/>
        </w:rPr>
        <w:t>.</w:t>
      </w:r>
      <w:r>
        <w:rPr>
          <w:b/>
        </w:rPr>
        <w:t xml:space="preserve"> </w:t>
      </w:r>
      <w:r w:rsidR="000A4D12">
        <w:t xml:space="preserve">When employees feel that IT policy enforcement is unfair, the situation is usually accompanied by extreme and long-lasting negative feelings or emotions (Flint et al., 2005). The overall result (consequences) in this instance was an increase in unethical behavior as victims attempted to hide or cover-up the extortion attempts (lying) rather than asking their employer for assistance and protection from harm (Moor, 1999). This undesirable result is, in part, due to the employer’s failure to consider the consequences of the application of the zero tolerance policy. </w:t>
      </w:r>
    </w:p>
    <w:p w14:paraId="03BF7482" w14:textId="77777777" w:rsidR="000A4D12" w:rsidRPr="000A4D12" w:rsidRDefault="00A74721" w:rsidP="000A4D12">
      <w:pPr>
        <w:pStyle w:val="Heading2"/>
      </w:pPr>
      <w:r>
        <w:t>Incident Response</w:t>
      </w:r>
    </w:p>
    <w:p w14:paraId="62E56249" w14:textId="77777777" w:rsidR="00541DAE" w:rsidRDefault="00B32FD9" w:rsidP="00A74721">
      <w:pPr>
        <w:pStyle w:val="NormalIndent"/>
      </w:pPr>
      <w:r>
        <w:t>The</w:t>
      </w:r>
      <w:r w:rsidR="00541DAE">
        <w:t xml:space="preserve"> new CISO</w:t>
      </w:r>
      <w:r>
        <w:t xml:space="preserve"> </w:t>
      </w:r>
      <w:r w:rsidR="00A74721">
        <w:t xml:space="preserve">treated the extortion situation as a security incident </w:t>
      </w:r>
      <w:r w:rsidR="007A184B">
        <w:t xml:space="preserve">rather than as an employee disciplinary problem </w:t>
      </w:r>
      <w:r w:rsidR="00A74721">
        <w:t xml:space="preserve">(Anonymous, 2003). He and his IT Security Staff </w:t>
      </w:r>
      <w:r>
        <w:t xml:space="preserve">investigated </w:t>
      </w:r>
      <w:r>
        <w:lastRenderedPageBreak/>
        <w:t>the situation and</w:t>
      </w:r>
      <w:r w:rsidR="00541DAE">
        <w:t xml:space="preserve"> learned that </w:t>
      </w:r>
      <w:commentRangeStart w:id="14"/>
      <w:r w:rsidR="00D41E99">
        <w:t xml:space="preserve">(a) </w:t>
      </w:r>
      <w:commentRangeEnd w:id="14"/>
      <w:r w:rsidR="001163AA">
        <w:rPr>
          <w:rStyle w:val="CommentReference"/>
        </w:rPr>
        <w:commentReference w:id="14"/>
      </w:r>
      <w:r w:rsidR="00541DAE">
        <w:t xml:space="preserve">the company’s employees regularly received such threats and </w:t>
      </w:r>
      <w:r w:rsidR="001163AA">
        <w:t>(b)</w:t>
      </w:r>
      <w:r w:rsidR="00541DAE">
        <w:t xml:space="preserve"> some of them had paid the extortionists rather than risk los</w:t>
      </w:r>
      <w:r w:rsidR="00A74721">
        <w:t>ing their jobs</w:t>
      </w:r>
      <w:r w:rsidR="00541DAE">
        <w:t>. The CISO directed the IT Security Staff to reconfigure firewalls and other network security appliances to block all further emails</w:t>
      </w:r>
      <w:r w:rsidR="00A74721">
        <w:t xml:space="preserve"> containing extortion keywords or from the known IP addresses for the extortionists</w:t>
      </w:r>
      <w:r w:rsidR="00541DAE">
        <w:t xml:space="preserve">. The CISO also met with IT staff members to determine what additional protective actions could be taken. </w:t>
      </w:r>
      <w:r w:rsidR="000A4D12">
        <w:t>Finally, the new CISO met with the IT staff and other selected employees to determine what actions needed to be taken to encourage employees to come forward (self-report) in the future and decrease the atmosphere of fear and distrust that he had inherited.</w:t>
      </w:r>
    </w:p>
    <w:p w14:paraId="14F87A2A" w14:textId="77777777" w:rsidR="005277BC" w:rsidRDefault="005277BC" w:rsidP="005277BC">
      <w:pPr>
        <w:pStyle w:val="Heading1"/>
      </w:pPr>
      <w:commentRangeStart w:id="15"/>
      <w:r>
        <w:t>Summary and Conclusions</w:t>
      </w:r>
      <w:commentRangeEnd w:id="15"/>
      <w:r w:rsidR="00AA1DD1">
        <w:rPr>
          <w:rStyle w:val="CommentReference"/>
          <w:b w:val="0"/>
        </w:rPr>
        <w:commentReference w:id="15"/>
      </w:r>
    </w:p>
    <w:p w14:paraId="1B736976" w14:textId="77777777" w:rsidR="005277BC" w:rsidRDefault="005277BC" w:rsidP="006B6542">
      <w:pPr>
        <w:pStyle w:val="NormalIndent"/>
      </w:pPr>
      <w:r>
        <w:t xml:space="preserve">In this article, the author highlighted some of the problems that can arise when employers emphasize adherence to rules rather than seeking a balance between rules and outcomes (Anonymous, 2003). The company’s </w:t>
      </w:r>
      <w:r w:rsidR="00570AEA">
        <w:t>zero-tolerance enforcement of its acceptable use policy</w:t>
      </w:r>
      <w:r>
        <w:t xml:space="preserve"> resulted in undesirable outcomes</w:t>
      </w:r>
      <w:r w:rsidR="00717138">
        <w:t>,</w:t>
      </w:r>
      <w:r>
        <w:t xml:space="preserve"> particularly the creation of an atmosphere of fear </w:t>
      </w:r>
      <w:r w:rsidR="00570AEA">
        <w:t>and secretive behavior</w:t>
      </w:r>
      <w:r>
        <w:t xml:space="preserve">. </w:t>
      </w:r>
      <w:r w:rsidR="00717138">
        <w:t xml:space="preserve">This, in turn, resulted in employees being unwilling to report security incidents. </w:t>
      </w:r>
      <w:r>
        <w:t xml:space="preserve">To avoid this problem in the future, corporate management should review the potential negative </w:t>
      </w:r>
      <w:r w:rsidR="00717138">
        <w:t>consequences or outcomes of policy enforcement and a</w:t>
      </w:r>
      <w:r>
        <w:t xml:space="preserve">ddress specific circumstances with compassion rather than </w:t>
      </w:r>
      <w:r w:rsidR="00B60972">
        <w:t>hardline</w:t>
      </w:r>
      <w:r>
        <w:t xml:space="preserve"> enforcement (Reynolds, 2007).</w:t>
      </w:r>
    </w:p>
    <w:p w14:paraId="35A1A34B" w14:textId="77777777" w:rsidR="005277BC" w:rsidRDefault="005277BC" w:rsidP="006B6542">
      <w:r>
        <w:t xml:space="preserve"> </w:t>
      </w:r>
    </w:p>
    <w:p w14:paraId="15023C68" w14:textId="77777777" w:rsidR="005277BC" w:rsidRDefault="005277BC" w:rsidP="005277BC">
      <w:pPr>
        <w:pStyle w:val="NormalIndent"/>
        <w:sectPr w:rsidR="005277BC" w:rsidSect="006B6542">
          <w:pgSz w:w="12240" w:h="15840" w:code="1"/>
          <w:pgMar w:top="1440" w:right="1440" w:bottom="1440" w:left="1440" w:header="720" w:footer="720" w:gutter="0"/>
          <w:cols w:space="720"/>
          <w:docGrid w:linePitch="360"/>
        </w:sectPr>
      </w:pPr>
    </w:p>
    <w:p w14:paraId="11D41230" w14:textId="77777777" w:rsidR="005277BC" w:rsidRDefault="005277BC" w:rsidP="005277BC">
      <w:pPr>
        <w:pStyle w:val="Heading1"/>
      </w:pPr>
      <w:commentRangeStart w:id="16"/>
      <w:r>
        <w:lastRenderedPageBreak/>
        <w:t>References</w:t>
      </w:r>
      <w:commentRangeEnd w:id="16"/>
      <w:r w:rsidR="0073736F">
        <w:rPr>
          <w:rStyle w:val="CommentReference"/>
          <w:b w:val="0"/>
        </w:rPr>
        <w:commentReference w:id="16"/>
      </w:r>
    </w:p>
    <w:p w14:paraId="0FCA7BF4" w14:textId="77777777" w:rsidR="005277BC" w:rsidRDefault="005277BC" w:rsidP="005277BC">
      <w:pPr>
        <w:pStyle w:val="Reference"/>
      </w:pPr>
      <w:commentRangeStart w:id="17"/>
      <w:r>
        <w:t>Anonymous</w:t>
      </w:r>
      <w:commentRangeEnd w:id="17"/>
      <w:r w:rsidR="0073736F">
        <w:rPr>
          <w:rStyle w:val="CommentReference"/>
        </w:rPr>
        <w:commentReference w:id="17"/>
      </w:r>
      <w:r>
        <w:t xml:space="preserve">. (2003, February 3). A sordid tale. </w:t>
      </w:r>
      <w:r w:rsidRPr="005277BC">
        <w:rPr>
          <w:i/>
        </w:rPr>
        <w:t>CSO Online.</w:t>
      </w:r>
      <w:r>
        <w:t xml:space="preserve"> Retrieved from </w:t>
      </w:r>
      <w:commentRangeStart w:id="18"/>
      <w:r w:rsidR="00E03050" w:rsidRPr="00E03050">
        <w:t>https</w:t>
      </w:r>
      <w:commentRangeEnd w:id="18"/>
      <w:r w:rsidR="0073736F">
        <w:rPr>
          <w:rStyle w:val="CommentReference"/>
        </w:rPr>
        <w:commentReference w:id="18"/>
      </w:r>
      <w:r w:rsidR="00E03050" w:rsidRPr="00E03050">
        <w:t>://web.archive.org</w:t>
      </w:r>
      <w:commentRangeStart w:id="19"/>
      <w:r w:rsidR="00E03050" w:rsidRPr="00E03050">
        <w:t>/</w:t>
      </w:r>
      <w:r w:rsidR="00E03050">
        <w:t>‌</w:t>
      </w:r>
      <w:commentRangeEnd w:id="19"/>
      <w:r w:rsidR="0073736F">
        <w:rPr>
          <w:rStyle w:val="CommentReference"/>
        </w:rPr>
        <w:commentReference w:id="19"/>
      </w:r>
      <w:r w:rsidR="00E03050" w:rsidRPr="00E03050">
        <w:t>web/</w:t>
      </w:r>
      <w:r w:rsidR="00E03050">
        <w:t>‌</w:t>
      </w:r>
      <w:r w:rsidR="00E03050" w:rsidRPr="00E03050">
        <w:t>20031119054351/</w:t>
      </w:r>
      <w:r w:rsidR="00E03050">
        <w:t>‌</w:t>
      </w:r>
      <w:r w:rsidR="00E03050" w:rsidRPr="00E03050">
        <w:t>http://</w:t>
      </w:r>
      <w:r w:rsidR="00E03050">
        <w:t>‌</w:t>
      </w:r>
      <w:r w:rsidR="00E03050" w:rsidRPr="00E03050">
        <w:t>www.</w:t>
      </w:r>
      <w:r w:rsidR="00E03050">
        <w:t>‌</w:t>
      </w:r>
      <w:r w:rsidR="00E03050" w:rsidRPr="00E03050">
        <w:t>csoonline.</w:t>
      </w:r>
      <w:r w:rsidR="00E03050">
        <w:t>‌</w:t>
      </w:r>
      <w:r w:rsidR="00E03050" w:rsidRPr="00E03050">
        <w:t>com/</w:t>
      </w:r>
      <w:r w:rsidR="00E03050">
        <w:t>‌</w:t>
      </w:r>
      <w:r w:rsidR="00E03050" w:rsidRPr="00E03050">
        <w:t>read/</w:t>
      </w:r>
      <w:r w:rsidR="00E03050">
        <w:t>‌</w:t>
      </w:r>
      <w:r w:rsidR="00E03050" w:rsidRPr="00E03050">
        <w:t>020103/</w:t>
      </w:r>
      <w:r w:rsidR="00E03050">
        <w:t>‌</w:t>
      </w:r>
      <w:r w:rsidR="00E03050" w:rsidRPr="00E03050">
        <w:t>undercover.html</w:t>
      </w:r>
    </w:p>
    <w:p w14:paraId="6602022D" w14:textId="77777777" w:rsidR="005277BC" w:rsidRDefault="005277BC" w:rsidP="005277BC">
      <w:pPr>
        <w:pStyle w:val="Reference"/>
      </w:pPr>
      <w:r>
        <w:t xml:space="preserve">Flint, D., Hernandez-Marrero, P., &amp; Wielemaker, M. (2005). The role of affect and cognition in the perception of outcome acceptability under different justice conditions. </w:t>
      </w:r>
      <w:commentRangeStart w:id="20"/>
      <w:r w:rsidRPr="005277BC">
        <w:rPr>
          <w:i/>
        </w:rPr>
        <w:t>The Journal of American Academy of Business, 7</w:t>
      </w:r>
      <w:commentRangeEnd w:id="20"/>
      <w:r w:rsidR="00D41E99">
        <w:rPr>
          <w:rStyle w:val="CommentReference"/>
        </w:rPr>
        <w:commentReference w:id="20"/>
      </w:r>
      <w:r>
        <w:t>(1), 269-277.</w:t>
      </w:r>
    </w:p>
    <w:p w14:paraId="761A5D93" w14:textId="77777777" w:rsidR="004C07A7" w:rsidRDefault="004C07A7" w:rsidP="005277BC">
      <w:pPr>
        <w:pStyle w:val="Reference"/>
      </w:pPr>
      <w:commentRangeStart w:id="21"/>
      <w:r>
        <w:t>Microsoft.</w:t>
      </w:r>
      <w:commentRangeEnd w:id="21"/>
      <w:r w:rsidR="00D41E99">
        <w:rPr>
          <w:rStyle w:val="CommentReference"/>
        </w:rPr>
        <w:commentReference w:id="21"/>
      </w:r>
      <w:r>
        <w:t xml:space="preserve"> (2014).</w:t>
      </w:r>
      <w:r>
        <w:rPr>
          <w:i/>
        </w:rPr>
        <w:t xml:space="preserve"> Microsoft security intelligence report.</w:t>
      </w:r>
      <w:r>
        <w:t xml:space="preserve"> Retrieved from </w:t>
      </w:r>
      <w:r w:rsidRPr="004C07A7">
        <w:t>http://www.microsoft.com/security/sir/glossary/drive-by-download-sites.aspx</w:t>
      </w:r>
    </w:p>
    <w:p w14:paraId="6C84B973" w14:textId="77777777" w:rsidR="005277BC" w:rsidRDefault="005277BC" w:rsidP="005277BC">
      <w:pPr>
        <w:pStyle w:val="Reference"/>
      </w:pPr>
      <w:r>
        <w:t xml:space="preserve">Moor, J. H. (1999). Just consequentialism and computing. </w:t>
      </w:r>
      <w:r w:rsidRPr="005277BC">
        <w:rPr>
          <w:i/>
        </w:rPr>
        <w:t>Ethics and Information Technology, 1</w:t>
      </w:r>
      <w:r>
        <w:t>(1), 61-69.</w:t>
      </w:r>
    </w:p>
    <w:p w14:paraId="3ACB6418" w14:textId="77777777" w:rsidR="006B2198" w:rsidRDefault="006B2198" w:rsidP="006B2198">
      <w:pPr>
        <w:pStyle w:val="Reference"/>
      </w:pPr>
      <w:r>
        <w:t>Niki, A. (2009</w:t>
      </w:r>
      <w:r w:rsidR="008A1187">
        <w:t>, December</w:t>
      </w:r>
      <w:r>
        <w:t xml:space="preserve">). </w:t>
      </w:r>
      <w:commentRangeStart w:id="22"/>
      <w:r w:rsidRPr="006B2198">
        <w:rPr>
          <w:i/>
        </w:rPr>
        <w:t>Drive-by download attacks: Effects and detection methods</w:t>
      </w:r>
      <w:commentRangeEnd w:id="22"/>
      <w:r w:rsidR="008E7391">
        <w:rPr>
          <w:rStyle w:val="CommentReference"/>
        </w:rPr>
        <w:commentReference w:id="22"/>
      </w:r>
      <w:r w:rsidRPr="006B2198">
        <w:rPr>
          <w:i/>
        </w:rPr>
        <w:t>.</w:t>
      </w:r>
      <w:r>
        <w:t xml:space="preserve"> </w:t>
      </w:r>
      <w:r w:rsidR="008E7391">
        <w:t xml:space="preserve">Paper presented at </w:t>
      </w:r>
      <w:r w:rsidR="008A1187">
        <w:t xml:space="preserve">the </w:t>
      </w:r>
      <w:r w:rsidR="008E7391" w:rsidRPr="008E7391">
        <w:t>3rd IT Student Conference for the Next Generation</w:t>
      </w:r>
      <w:r w:rsidR="008E7391">
        <w:t xml:space="preserve">. </w:t>
      </w:r>
      <w:r>
        <w:t xml:space="preserve">Retrieved from </w:t>
      </w:r>
      <w:r w:rsidRPr="006B2198">
        <w:t>http://www.kaspersky.com/fr/images/drive-by_download_attacks_effects_and_detection_methods.pdf</w:t>
      </w:r>
    </w:p>
    <w:p w14:paraId="27CBB52D" w14:textId="77777777" w:rsidR="001D5854" w:rsidRPr="001D5854" w:rsidRDefault="005277BC" w:rsidP="00CD5846">
      <w:pPr>
        <w:pStyle w:val="Reference"/>
      </w:pPr>
      <w:r>
        <w:t xml:space="preserve">Reynolds, G. W. (2007). </w:t>
      </w:r>
      <w:commentRangeStart w:id="23"/>
      <w:r w:rsidRPr="00570AEA">
        <w:rPr>
          <w:i/>
        </w:rPr>
        <w:t>Ethics in information technology</w:t>
      </w:r>
      <w:r>
        <w:t xml:space="preserve"> </w:t>
      </w:r>
      <w:commentRangeEnd w:id="23"/>
      <w:r w:rsidR="0073736F">
        <w:rPr>
          <w:rStyle w:val="CommentReference"/>
        </w:rPr>
        <w:commentReference w:id="23"/>
      </w:r>
      <w:r>
        <w:t>(2nd ed.). Boston</w:t>
      </w:r>
      <w:r w:rsidR="006C082E">
        <w:t>, MA</w:t>
      </w:r>
      <w:r>
        <w:t>: Thompson Course Technology.</w:t>
      </w:r>
    </w:p>
    <w:sectPr w:rsidR="001D5854" w:rsidRPr="001D5854" w:rsidSect="00AD7CDF">
      <w:pgSz w:w="12240" w:h="15840" w:code="1"/>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VJKing" w:date="2014-04-02T19:50:00Z" w:initials="VJK">
    <w:p w14:paraId="6327CF38" w14:textId="77777777" w:rsidR="00F6275D" w:rsidRDefault="001F41C8">
      <w:pPr>
        <w:pStyle w:val="CommentText"/>
      </w:pPr>
      <w:r>
        <w:rPr>
          <w:rStyle w:val="CommentReference"/>
        </w:rPr>
        <w:annotationRef/>
      </w:r>
      <w:r w:rsidR="00F6275D">
        <w:t xml:space="preserve">All page references in comments refer to </w:t>
      </w:r>
      <w:r w:rsidR="00F6275D">
        <w:rPr>
          <w:i/>
        </w:rPr>
        <w:t xml:space="preserve">Publication Manual of the American Psychological Association </w:t>
      </w:r>
      <w:r w:rsidR="00F6275D">
        <w:t>(6</w:t>
      </w:r>
      <w:r w:rsidR="00F6275D" w:rsidRPr="00F6275D">
        <w:rPr>
          <w:vertAlign w:val="superscript"/>
        </w:rPr>
        <w:t>th</w:t>
      </w:r>
      <w:r w:rsidR="00F6275D">
        <w:t xml:space="preserve"> ed.). </w:t>
      </w:r>
    </w:p>
    <w:p w14:paraId="094575AF" w14:textId="77777777" w:rsidR="00124CB6" w:rsidRDefault="00124CB6">
      <w:pPr>
        <w:pStyle w:val="CommentText"/>
      </w:pPr>
    </w:p>
    <w:p w14:paraId="48C061FC" w14:textId="77777777" w:rsidR="00124CB6" w:rsidRPr="00F6275D" w:rsidRDefault="00124CB6">
      <w:pPr>
        <w:pStyle w:val="CommentText"/>
      </w:pPr>
      <w:r w:rsidRPr="00124CB6">
        <w:rPr>
          <w:b/>
        </w:rPr>
        <w:t>APA requires a professional appearance</w:t>
      </w:r>
      <w:r>
        <w:t xml:space="preserve"> in all work submitted to its journals. See p. 228, para 8.03 “Quality of Presentation”</w:t>
      </w:r>
    </w:p>
    <w:p w14:paraId="177BEF38" w14:textId="77777777" w:rsidR="00F6275D" w:rsidRDefault="00F6275D">
      <w:pPr>
        <w:pStyle w:val="CommentText"/>
      </w:pPr>
    </w:p>
    <w:p w14:paraId="0894F5B0" w14:textId="77777777" w:rsidR="006E217F" w:rsidRDefault="001F41C8">
      <w:pPr>
        <w:pStyle w:val="CommentText"/>
      </w:pPr>
      <w:r>
        <w:t>Simplified title page. This format will help to identify “re-use” cases where students are reusing their own work.</w:t>
      </w:r>
      <w:r w:rsidR="006E217F">
        <w:t xml:space="preserve"> </w:t>
      </w:r>
      <w:r w:rsidR="0022438E">
        <w:t xml:space="preserve"> Reuse is prohibited by APA (see p. 16 and p. 170, para 6.02.</w:t>
      </w:r>
    </w:p>
    <w:p w14:paraId="55A21935" w14:textId="77777777" w:rsidR="006E217F" w:rsidRDefault="006E217F">
      <w:pPr>
        <w:pStyle w:val="CommentText"/>
      </w:pPr>
    </w:p>
    <w:p w14:paraId="46ADEFE7" w14:textId="77777777" w:rsidR="001F41C8" w:rsidRDefault="006E217F">
      <w:pPr>
        <w:pStyle w:val="CommentText"/>
      </w:pPr>
      <w:r>
        <w:t>Title pages for “full APA” add institutional affiliation and author note. Full APA does not include date.</w:t>
      </w:r>
      <w:r w:rsidR="00F6275D">
        <w:t xml:space="preserve"> See p. 229 “Order of manuscript pages” </w:t>
      </w:r>
    </w:p>
    <w:p w14:paraId="19D94F1B" w14:textId="77777777" w:rsidR="001F41C8" w:rsidRDefault="001F41C8">
      <w:pPr>
        <w:pStyle w:val="CommentText"/>
      </w:pPr>
    </w:p>
    <w:p w14:paraId="40BC7EA6" w14:textId="77777777" w:rsidR="001F41C8" w:rsidRDefault="001F41C8">
      <w:pPr>
        <w:pStyle w:val="CommentText"/>
      </w:pPr>
      <w:r>
        <w:t xml:space="preserve">Many journals require a title page similar to this which separates the author’s name from the work (to facilitate </w:t>
      </w:r>
      <w:r w:rsidR="006E217F">
        <w:rPr>
          <w:i/>
        </w:rPr>
        <w:t>masked</w:t>
      </w:r>
      <w:r>
        <w:t xml:space="preserve"> review</w:t>
      </w:r>
      <w:r w:rsidR="006E217F">
        <w:t xml:space="preserve">, see p. </w:t>
      </w:r>
      <w:r w:rsidR="00B60972">
        <w:t>226.</w:t>
      </w:r>
    </w:p>
    <w:p w14:paraId="1A5376DB" w14:textId="77777777" w:rsidR="0013432A" w:rsidRDefault="0013432A">
      <w:pPr>
        <w:pStyle w:val="CommentText"/>
      </w:pPr>
    </w:p>
    <w:p w14:paraId="0F036D27" w14:textId="77777777" w:rsidR="0013432A" w:rsidRDefault="0013432A">
      <w:pPr>
        <w:pStyle w:val="CommentText"/>
      </w:pPr>
      <w:r>
        <w:t>Abstracts are used when papers are intended for publication. For short student papers, an abstract is not necessary. If you are going to require an abstract, make sure your students know of this requirement.</w:t>
      </w:r>
    </w:p>
  </w:comment>
  <w:comment w:id="3" w:author="VJKing" w:date="2014-04-02T18:02:00Z" w:initials="VJK">
    <w:p w14:paraId="117F307C" w14:textId="77777777" w:rsidR="005A24E9" w:rsidRDefault="005A24E9">
      <w:pPr>
        <w:pStyle w:val="CommentText"/>
      </w:pPr>
      <w:r>
        <w:rPr>
          <w:rStyle w:val="CommentReference"/>
        </w:rPr>
        <w:annotationRef/>
      </w:r>
      <w:r>
        <w:t>APA Papers begin with an introduction. See p. 27 and sample paper #2 on p. 54.</w:t>
      </w:r>
    </w:p>
  </w:comment>
  <w:comment w:id="4" w:author="VJKing" w:date="2014-04-02T19:50:00Z" w:initials="VJK">
    <w:p w14:paraId="5773CB2E" w14:textId="77777777" w:rsidR="00685717" w:rsidRDefault="00685717">
      <w:pPr>
        <w:pStyle w:val="CommentText"/>
      </w:pPr>
      <w:r>
        <w:rPr>
          <w:rStyle w:val="CommentReference"/>
        </w:rPr>
        <w:annotationRef/>
      </w:r>
      <w:r>
        <w:t>The first sentence of each paragraph should have an in-text citation identifying the source of information used in that paragraph.</w:t>
      </w:r>
      <w:r w:rsidR="0022438E">
        <w:t xml:space="preserve"> See pp. 15-16.</w:t>
      </w:r>
    </w:p>
    <w:p w14:paraId="10467E27" w14:textId="77777777" w:rsidR="00685717" w:rsidRDefault="00685717">
      <w:pPr>
        <w:pStyle w:val="CommentText"/>
      </w:pPr>
    </w:p>
    <w:p w14:paraId="7B625ADB" w14:textId="77777777" w:rsidR="00685717" w:rsidRDefault="00685717">
      <w:pPr>
        <w:pStyle w:val="CommentText"/>
      </w:pPr>
      <w:r>
        <w:t xml:space="preserve">For advanced students, this requirement can be relaxed a bit. But, in general, it is best to </w:t>
      </w:r>
      <w:r w:rsidR="005A24E9">
        <w:t xml:space="preserve">insist that students give credit to all sources of information used in their papers. This documents their research and shows that they are able to integrate information from </w:t>
      </w:r>
      <w:r w:rsidR="00B60972">
        <w:t>authoritative</w:t>
      </w:r>
      <w:r w:rsidR="005A24E9">
        <w:t xml:space="preserve"> sources into their papers.</w:t>
      </w:r>
      <w:r>
        <w:t xml:space="preserve">  </w:t>
      </w:r>
      <w:r w:rsidR="0022438E">
        <w:t>See p. 16 para 1 and p. 170 para 6.01.</w:t>
      </w:r>
    </w:p>
  </w:comment>
  <w:comment w:id="5" w:author="VJKing" w:date="2014-04-02T18:28:00Z" w:initials="VJK">
    <w:p w14:paraId="074488B6" w14:textId="77777777" w:rsidR="009D6328" w:rsidRDefault="009D6328" w:rsidP="009D6328">
      <w:pPr>
        <w:pStyle w:val="Call-outBoxText"/>
      </w:pPr>
      <w:r>
        <w:rPr>
          <w:rStyle w:val="CommentReference"/>
        </w:rPr>
        <w:annotationRef/>
      </w:r>
      <w:r>
        <w:t xml:space="preserve">When a new heading level is used there must be 2 or more headings at that level. Levels are used sequentially, i.e. 1, 2, 3, etc. </w:t>
      </w:r>
    </w:p>
    <w:p w14:paraId="6B3D590C" w14:textId="77777777" w:rsidR="009D6328" w:rsidRDefault="009D6328" w:rsidP="009D6328">
      <w:pPr>
        <w:pStyle w:val="Call-outBoxText"/>
      </w:pPr>
    </w:p>
    <w:p w14:paraId="2B8E24A3" w14:textId="77777777" w:rsidR="009D6328" w:rsidRDefault="009D6328" w:rsidP="009D6328">
      <w:pPr>
        <w:pStyle w:val="Call-outBoxText"/>
      </w:pPr>
      <w:r>
        <w:t>Headings are used to organize the paper and make it easier for the reader to find required information.</w:t>
      </w:r>
    </w:p>
  </w:comment>
  <w:comment w:id="6" w:author="VJKing" w:date="2014-04-02T18:28:00Z" w:initials="VJK">
    <w:p w14:paraId="07203DB0" w14:textId="77777777" w:rsidR="009D6328" w:rsidRDefault="009D6328">
      <w:pPr>
        <w:pStyle w:val="CommentText"/>
      </w:pPr>
      <w:r>
        <w:rPr>
          <w:rStyle w:val="CommentReference"/>
        </w:rPr>
        <w:annotationRef/>
      </w:r>
      <w:r>
        <w:t>APA italicizes words or phrases that are used in other than their normal dictionary meanings. Double quotes are only used for quotations.</w:t>
      </w:r>
    </w:p>
  </w:comment>
  <w:comment w:id="7" w:author="VJKing" w:date="2014-04-02T19:50:00Z" w:initials="VJK">
    <w:p w14:paraId="7AEB2C73" w14:textId="77777777" w:rsidR="009D6328" w:rsidRDefault="009D6328">
      <w:pPr>
        <w:pStyle w:val="CommentText"/>
      </w:pPr>
      <w:r>
        <w:rPr>
          <w:rStyle w:val="CommentReference"/>
        </w:rPr>
        <w:annotationRef/>
      </w:r>
      <w:r>
        <w:t xml:space="preserve">Information from two </w:t>
      </w:r>
      <w:r w:rsidR="00B60972">
        <w:t>different</w:t>
      </w:r>
      <w:r>
        <w:t xml:space="preserve"> sources was used in this sentence. Citations are placed inside a single set of parentheses and separated by semi-colons. Arrange sources in the same order that they appear in the reference list.</w:t>
      </w:r>
    </w:p>
  </w:comment>
  <w:comment w:id="8" w:author="VJKing" w:date="2014-04-02T18:31:00Z" w:initials="VJK">
    <w:p w14:paraId="2B153BBA" w14:textId="77777777" w:rsidR="00BD20E8" w:rsidRDefault="00BD20E8">
      <w:pPr>
        <w:pStyle w:val="CommentText"/>
      </w:pPr>
      <w:r>
        <w:rPr>
          <w:rStyle w:val="CommentReference"/>
        </w:rPr>
        <w:annotationRef/>
      </w:r>
      <w:r>
        <w:t>This paragraph really should have had at least one more sentence. Good paragraphs for undergraduate level writing are SQUARE when you look at them from a distance. Usually, this requires one topic sentence plus three supporting sentences.</w:t>
      </w:r>
    </w:p>
  </w:comment>
  <w:comment w:id="9" w:author="VJKing" w:date="2014-04-02T18:30:00Z" w:initials="VJK">
    <w:p w14:paraId="68A12376" w14:textId="77777777" w:rsidR="00BD20E8" w:rsidRDefault="00BD20E8">
      <w:pPr>
        <w:pStyle w:val="CommentText"/>
      </w:pPr>
      <w:r>
        <w:rPr>
          <w:rStyle w:val="CommentReference"/>
        </w:rPr>
        <w:annotationRef/>
      </w:r>
      <w:r>
        <w:t>The first half of this sentence was paraphrased from this source.</w:t>
      </w:r>
    </w:p>
  </w:comment>
  <w:comment w:id="10" w:author="VJKing" w:date="2014-04-02T18:30:00Z" w:initials="VJK">
    <w:p w14:paraId="08DA5E5B" w14:textId="77777777" w:rsidR="00BD20E8" w:rsidRDefault="00BD20E8">
      <w:pPr>
        <w:pStyle w:val="CommentText"/>
      </w:pPr>
      <w:r>
        <w:rPr>
          <w:rStyle w:val="CommentReference"/>
        </w:rPr>
        <w:annotationRef/>
      </w:r>
      <w:r>
        <w:t>The second half of this sentence was paraphrased from this source.</w:t>
      </w:r>
    </w:p>
  </w:comment>
  <w:comment w:id="11" w:author="VJKing" w:date="2014-04-02T19:20:00Z" w:initials="VJK">
    <w:p w14:paraId="3C627F88" w14:textId="77777777" w:rsidR="00FB6F8F" w:rsidRDefault="00FB6F8F">
      <w:pPr>
        <w:pStyle w:val="CommentText"/>
      </w:pPr>
      <w:r>
        <w:rPr>
          <w:rStyle w:val="CommentReference"/>
        </w:rPr>
        <w:annotationRef/>
      </w:r>
      <w:r>
        <w:t xml:space="preserve">When a phrase or sentence cannot be paraphrased without losing the meaning or sense of the information, a quotation should be used. The fewest possible number of words which convey the required meaning are used. </w:t>
      </w:r>
    </w:p>
  </w:comment>
  <w:comment w:id="12" w:author="VJKing" w:date="2014-04-02T19:19:00Z" w:initials="VJK">
    <w:p w14:paraId="29C36045" w14:textId="77777777" w:rsidR="00FB6F8F" w:rsidRDefault="00FB6F8F">
      <w:pPr>
        <w:pStyle w:val="CommentText"/>
      </w:pPr>
      <w:r>
        <w:rPr>
          <w:rStyle w:val="CommentReference"/>
        </w:rPr>
        <w:annotationRef/>
      </w:r>
      <w:r>
        <w:t>Correct placement of page number when author and date appear earlier in the sentence. Closing punctuation goes AFTER the closing parenthesis of the citation (not before).</w:t>
      </w:r>
    </w:p>
  </w:comment>
  <w:comment w:id="13" w:author="VJKing" w:date="2014-04-02T19:27:00Z" w:initials="VJK">
    <w:p w14:paraId="47510511" w14:textId="77777777" w:rsidR="008E438A" w:rsidRDefault="008E438A">
      <w:pPr>
        <w:pStyle w:val="CommentText"/>
      </w:pPr>
      <w:r>
        <w:rPr>
          <w:rStyle w:val="CommentReference"/>
        </w:rPr>
        <w:annotationRef/>
      </w:r>
      <w:r>
        <w:t>All abbreviations and acronyms should be spelled out at point of first use.</w:t>
      </w:r>
    </w:p>
  </w:comment>
  <w:comment w:id="14" w:author="VJKing" w:date="2014-04-02T19:42:00Z" w:initials="VJK">
    <w:p w14:paraId="0A3C3A64" w14:textId="77777777" w:rsidR="001163AA" w:rsidRDefault="001163AA">
      <w:pPr>
        <w:pStyle w:val="CommentText"/>
      </w:pPr>
      <w:r>
        <w:rPr>
          <w:rStyle w:val="CommentReference"/>
        </w:rPr>
        <w:annotationRef/>
      </w:r>
      <w:r>
        <w:t>Proper formatting for seriated list. APA prefers this style over bullet points.</w:t>
      </w:r>
    </w:p>
  </w:comment>
  <w:comment w:id="15" w:author="VJKing" w:date="2014-04-02T19:22:00Z" w:initials="VJK">
    <w:p w14:paraId="4398C04E" w14:textId="77777777" w:rsidR="00AA1DD1" w:rsidRDefault="00AA1DD1">
      <w:pPr>
        <w:pStyle w:val="CommentText"/>
      </w:pPr>
      <w:r>
        <w:rPr>
          <w:rStyle w:val="CommentReference"/>
        </w:rPr>
        <w:annotationRef/>
      </w:r>
      <w:r>
        <w:t>Every paper should close with a summary section. The summary should not introduce new information. This is the one section of a student paper where opinion (conclusions) is allowable and does not require in-text citations.</w:t>
      </w:r>
    </w:p>
  </w:comment>
  <w:comment w:id="16" w:author="VJKing" w:date="2014-04-02T19:28:00Z" w:initials="VJK">
    <w:p w14:paraId="56165018" w14:textId="77777777" w:rsidR="0073736F" w:rsidRDefault="0073736F">
      <w:pPr>
        <w:pStyle w:val="CommentText"/>
      </w:pPr>
      <w:r>
        <w:rPr>
          <w:rStyle w:val="CommentReference"/>
        </w:rPr>
        <w:annotationRef/>
      </w:r>
      <w:r>
        <w:t>Start reference list at top of new page. Section break before.</w:t>
      </w:r>
    </w:p>
  </w:comment>
  <w:comment w:id="17" w:author="VJKing" w:date="2014-04-02T19:28:00Z" w:initials="VJK">
    <w:p w14:paraId="310B87CE" w14:textId="77777777" w:rsidR="0073736F" w:rsidRDefault="0073736F">
      <w:pPr>
        <w:pStyle w:val="CommentText"/>
      </w:pPr>
      <w:r>
        <w:rPr>
          <w:rStyle w:val="CommentReference"/>
        </w:rPr>
        <w:annotationRef/>
      </w:r>
      <w:r>
        <w:t>Anonymous is only used in the author field if that is the byline used in the publication.</w:t>
      </w:r>
    </w:p>
  </w:comment>
  <w:comment w:id="18" w:author="VJKing" w:date="2014-04-02T19:50:00Z" w:initials="VJK">
    <w:p w14:paraId="2265B092" w14:textId="77777777" w:rsidR="0073736F" w:rsidRDefault="0073736F">
      <w:pPr>
        <w:pStyle w:val="CommentText"/>
      </w:pPr>
      <w:r>
        <w:rPr>
          <w:rStyle w:val="CommentReference"/>
        </w:rPr>
        <w:annotationRef/>
      </w:r>
      <w:r>
        <w:t>Use hanging indent by ½” to format references.</w:t>
      </w:r>
    </w:p>
    <w:p w14:paraId="32339680" w14:textId="77777777" w:rsidR="0073736F" w:rsidRDefault="0073736F">
      <w:pPr>
        <w:pStyle w:val="CommentText"/>
      </w:pPr>
    </w:p>
    <w:p w14:paraId="00216E97" w14:textId="77777777" w:rsidR="0073736F" w:rsidRDefault="0073736F">
      <w:pPr>
        <w:pStyle w:val="CommentText"/>
      </w:pPr>
      <w:r>
        <w:t xml:space="preserve">ENTER key is used to terminate the reference list entry. Do not use ENTER in the middle of an entry. </w:t>
      </w:r>
    </w:p>
    <w:p w14:paraId="1D9C5247" w14:textId="77777777" w:rsidR="0073736F" w:rsidRDefault="0073736F">
      <w:pPr>
        <w:pStyle w:val="CommentText"/>
      </w:pPr>
    </w:p>
    <w:p w14:paraId="110D22D9" w14:textId="77777777" w:rsidR="0073736F" w:rsidRDefault="0073736F">
      <w:pPr>
        <w:pStyle w:val="CommentText"/>
      </w:pPr>
      <w:r>
        <w:t xml:space="preserve">Do not use TAB to indent lines. </w:t>
      </w:r>
      <w:r w:rsidR="00B60972">
        <w:t>Use paragraph</w:t>
      </w:r>
      <w:r>
        <w:t xml:space="preserve"> tool to set hanging indent if you do not have a style for this. (This document has a REFERENCE ENTRY style in the style gallery.)</w:t>
      </w:r>
    </w:p>
  </w:comment>
  <w:comment w:id="19" w:author="VJKing" w:date="2014-04-02T19:29:00Z" w:initials="VJK">
    <w:p w14:paraId="3FFE9169" w14:textId="77777777" w:rsidR="0073736F" w:rsidRDefault="0073736F">
      <w:pPr>
        <w:pStyle w:val="CommentText"/>
      </w:pPr>
      <w:r>
        <w:rPr>
          <w:rStyle w:val="CommentReference"/>
        </w:rPr>
        <w:annotationRef/>
      </w:r>
      <w:r>
        <w:t>Insert optional no-width break to provide hints to word wrapping in MS Word.</w:t>
      </w:r>
    </w:p>
  </w:comment>
  <w:comment w:id="20" w:author="VJKing" w:date="2014-04-02T19:39:00Z" w:initials="VJK">
    <w:p w14:paraId="241D33ED" w14:textId="77777777" w:rsidR="00D41E99" w:rsidRDefault="00D41E99">
      <w:pPr>
        <w:pStyle w:val="CommentText"/>
      </w:pPr>
      <w:r>
        <w:rPr>
          <w:rStyle w:val="CommentReference"/>
        </w:rPr>
        <w:annotationRef/>
      </w:r>
      <w:r>
        <w:t>Italicize name of publication and volume number.</w:t>
      </w:r>
    </w:p>
  </w:comment>
  <w:comment w:id="21" w:author="VJKing" w:date="2014-04-02T19:39:00Z" w:initials="VJK">
    <w:p w14:paraId="0F5DC937" w14:textId="77777777" w:rsidR="00D41E99" w:rsidRDefault="00D41E99">
      <w:pPr>
        <w:pStyle w:val="CommentText"/>
      </w:pPr>
      <w:r>
        <w:rPr>
          <w:rStyle w:val="CommentReference"/>
        </w:rPr>
        <w:annotationRef/>
      </w:r>
      <w:r>
        <w:t>Group author. When a resource has no named authors and is obtained from a company Web site, that company is named as the “group” author.</w:t>
      </w:r>
    </w:p>
  </w:comment>
  <w:comment w:id="22" w:author="VJKing" w:date="2014-04-02T19:50:00Z" w:initials="VJK">
    <w:p w14:paraId="1BFD0CB6" w14:textId="77777777" w:rsidR="008E7391" w:rsidRDefault="008E7391">
      <w:pPr>
        <w:pStyle w:val="CommentText"/>
      </w:pPr>
      <w:r>
        <w:rPr>
          <w:rStyle w:val="CommentReference"/>
        </w:rPr>
        <w:annotationRef/>
      </w:r>
      <w:r w:rsidR="008A1187">
        <w:t>Italicize title of paper presented at meeting. See p. 206, section 7.04, second example.</w:t>
      </w:r>
    </w:p>
    <w:p w14:paraId="55DD71C4" w14:textId="77777777" w:rsidR="008A1187" w:rsidRDefault="008A1187">
      <w:pPr>
        <w:pStyle w:val="CommentText"/>
      </w:pPr>
    </w:p>
    <w:p w14:paraId="2B624944" w14:textId="77777777" w:rsidR="008A1187" w:rsidRDefault="008A1187">
      <w:pPr>
        <w:pStyle w:val="CommentText"/>
      </w:pPr>
      <w:r>
        <w:t xml:space="preserve">Sentence </w:t>
      </w:r>
      <w:r w:rsidR="00B60972">
        <w:t>case</w:t>
      </w:r>
      <w:r>
        <w:t xml:space="preserve"> for capitalization. Note that first word after a colon is capitalized.</w:t>
      </w:r>
    </w:p>
  </w:comment>
  <w:comment w:id="23" w:author="VJKing" w:date="2014-04-02T19:31:00Z" w:initials="VJK">
    <w:p w14:paraId="74A1801B" w14:textId="77777777" w:rsidR="0073736F" w:rsidRDefault="0073736F">
      <w:pPr>
        <w:pStyle w:val="CommentText"/>
      </w:pPr>
      <w:r>
        <w:rPr>
          <w:rStyle w:val="CommentReference"/>
        </w:rPr>
        <w:annotationRef/>
      </w:r>
      <w:r>
        <w:t>Sentence case for titles. Italicize titles of books and documents.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036D27" w15:done="0"/>
  <w15:commentEx w15:paraId="117F307C" w15:done="0"/>
  <w15:commentEx w15:paraId="7B625ADB" w15:done="0"/>
  <w15:commentEx w15:paraId="2B8E24A3" w15:done="0"/>
  <w15:commentEx w15:paraId="07203DB0" w15:done="0"/>
  <w15:commentEx w15:paraId="7AEB2C73" w15:done="0"/>
  <w15:commentEx w15:paraId="2B153BBA" w15:done="0"/>
  <w15:commentEx w15:paraId="68A12376" w15:done="0"/>
  <w15:commentEx w15:paraId="08DA5E5B" w15:done="0"/>
  <w15:commentEx w15:paraId="3C627F88" w15:done="0"/>
  <w15:commentEx w15:paraId="29C36045" w15:done="0"/>
  <w15:commentEx w15:paraId="47510511" w15:done="0"/>
  <w15:commentEx w15:paraId="0A3C3A64" w15:done="0"/>
  <w15:commentEx w15:paraId="4398C04E" w15:done="0"/>
  <w15:commentEx w15:paraId="56165018" w15:done="0"/>
  <w15:commentEx w15:paraId="310B87CE" w15:done="0"/>
  <w15:commentEx w15:paraId="110D22D9" w15:done="0"/>
  <w15:commentEx w15:paraId="3FFE9169" w15:done="0"/>
  <w15:commentEx w15:paraId="241D33ED" w15:done="0"/>
  <w15:commentEx w15:paraId="0F5DC937" w15:done="0"/>
  <w15:commentEx w15:paraId="2B624944" w15:done="0"/>
  <w15:commentEx w15:paraId="74A1801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0D400" w14:textId="77777777" w:rsidR="006B7256" w:rsidRDefault="006B7256">
      <w:r>
        <w:separator/>
      </w:r>
    </w:p>
  </w:endnote>
  <w:endnote w:type="continuationSeparator" w:id="0">
    <w:p w14:paraId="2B7D030F" w14:textId="77777777" w:rsidR="006B7256" w:rsidRDefault="006B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EFD61" w14:textId="77777777" w:rsidR="00AD7CDF" w:rsidRDefault="00AD7CDF">
    <w:pPr>
      <w:pStyle w:val="Footer"/>
      <w:jc w:val="center"/>
    </w:pPr>
  </w:p>
  <w:p w14:paraId="6D0B4389" w14:textId="77777777" w:rsidR="00AD7CDF" w:rsidRDefault="00AD7C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6FA69" w14:textId="77777777" w:rsidR="006B7256" w:rsidRDefault="006B7256">
      <w:r>
        <w:separator/>
      </w:r>
    </w:p>
  </w:footnote>
  <w:footnote w:type="continuationSeparator" w:id="0">
    <w:p w14:paraId="0342075A" w14:textId="77777777" w:rsidR="006B7256" w:rsidRDefault="006B7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1C0E8" w14:textId="77777777" w:rsidR="0024669F" w:rsidRPr="001D5854" w:rsidRDefault="006B6542" w:rsidP="006B6542">
    <w:pPr>
      <w:pStyle w:val="Header"/>
      <w:tabs>
        <w:tab w:val="clear" w:pos="8640"/>
        <w:tab w:val="right" w:pos="9270"/>
      </w:tabs>
    </w:pPr>
    <w:r>
      <w:t>Running Head: APA WRITING SAMPLE</w:t>
    </w:r>
    <w:r>
      <w:tab/>
    </w:r>
    <w:r>
      <w:tab/>
    </w:r>
    <w:r>
      <w:fldChar w:fldCharType="begin"/>
    </w:r>
    <w:r>
      <w:instrText xml:space="preserve"> PAGE   \* MERGEFORMAT </w:instrText>
    </w:r>
    <w:r>
      <w:fldChar w:fldCharType="separate"/>
    </w:r>
    <w:r w:rsidR="0086342C">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6B154" w14:textId="77777777" w:rsidR="005D78D2" w:rsidRDefault="005D78D2" w:rsidP="005D78D2">
    <w:pPr>
      <w:pStyle w:val="Header"/>
      <w:tabs>
        <w:tab w:val="clear" w:pos="8640"/>
        <w:tab w:val="right" w:pos="9270"/>
      </w:tabs>
    </w:pPr>
    <w:r>
      <w:t>Running Head: APA WRITING SAMPLE</w:t>
    </w:r>
    <w:r>
      <w:tab/>
    </w:r>
    <w:r>
      <w:tab/>
    </w:r>
    <w:r>
      <w:fldChar w:fldCharType="begin"/>
    </w:r>
    <w:r>
      <w:instrText xml:space="preserve"> PAGE   \* MERGEFORMAT </w:instrText>
    </w:r>
    <w:r>
      <w:fldChar w:fldCharType="separate"/>
    </w:r>
    <w:r w:rsidR="0086342C">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D4424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57C473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2B6E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48EE5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FF8585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12A224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3AB9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BE4BF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5DE1A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EEC5C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6820DB3"/>
    <w:multiLevelType w:val="hybridMultilevel"/>
    <w:tmpl w:val="45F64BB2"/>
    <w:lvl w:ilvl="0" w:tplc="395493AA">
      <w:start w:val="1"/>
      <w:numFmt w:val="decimal"/>
      <w:pStyle w:val="Numberedlist"/>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74610702"/>
    <w:multiLevelType w:val="hybridMultilevel"/>
    <w:tmpl w:val="27E60BB0"/>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67C"/>
    <w:rsid w:val="00004E84"/>
    <w:rsid w:val="0001130C"/>
    <w:rsid w:val="00042DF8"/>
    <w:rsid w:val="0005557E"/>
    <w:rsid w:val="00075CAD"/>
    <w:rsid w:val="00083425"/>
    <w:rsid w:val="000A4D12"/>
    <w:rsid w:val="000C2C85"/>
    <w:rsid w:val="000E5863"/>
    <w:rsid w:val="000F756B"/>
    <w:rsid w:val="001163AA"/>
    <w:rsid w:val="00120166"/>
    <w:rsid w:val="00124CB6"/>
    <w:rsid w:val="0013432A"/>
    <w:rsid w:val="00196941"/>
    <w:rsid w:val="001A25FD"/>
    <w:rsid w:val="001B4725"/>
    <w:rsid w:val="001D5854"/>
    <w:rsid w:val="001E5911"/>
    <w:rsid w:val="001E5C39"/>
    <w:rsid w:val="001F093E"/>
    <w:rsid w:val="001F41C8"/>
    <w:rsid w:val="00200FC9"/>
    <w:rsid w:val="0022438E"/>
    <w:rsid w:val="002363EE"/>
    <w:rsid w:val="0024669F"/>
    <w:rsid w:val="0028210D"/>
    <w:rsid w:val="00295902"/>
    <w:rsid w:val="002B57B5"/>
    <w:rsid w:val="002C41E3"/>
    <w:rsid w:val="002C6DC3"/>
    <w:rsid w:val="002D754D"/>
    <w:rsid w:val="0030039A"/>
    <w:rsid w:val="00377E73"/>
    <w:rsid w:val="003A2407"/>
    <w:rsid w:val="00400A5A"/>
    <w:rsid w:val="00431A12"/>
    <w:rsid w:val="00450CFF"/>
    <w:rsid w:val="00467C83"/>
    <w:rsid w:val="004A4779"/>
    <w:rsid w:val="004C07A7"/>
    <w:rsid w:val="004D1013"/>
    <w:rsid w:val="004D3014"/>
    <w:rsid w:val="005277BC"/>
    <w:rsid w:val="00541DAE"/>
    <w:rsid w:val="005440F5"/>
    <w:rsid w:val="00553F9A"/>
    <w:rsid w:val="00554119"/>
    <w:rsid w:val="00567D9D"/>
    <w:rsid w:val="00570AEA"/>
    <w:rsid w:val="00572052"/>
    <w:rsid w:val="00572C79"/>
    <w:rsid w:val="005935CF"/>
    <w:rsid w:val="005A24E9"/>
    <w:rsid w:val="005D78D2"/>
    <w:rsid w:val="005F067C"/>
    <w:rsid w:val="005F2411"/>
    <w:rsid w:val="005F6164"/>
    <w:rsid w:val="00627993"/>
    <w:rsid w:val="006706AC"/>
    <w:rsid w:val="00685717"/>
    <w:rsid w:val="00693A03"/>
    <w:rsid w:val="006B2198"/>
    <w:rsid w:val="006B6542"/>
    <w:rsid w:val="006B7256"/>
    <w:rsid w:val="006C082E"/>
    <w:rsid w:val="006D6649"/>
    <w:rsid w:val="006E217F"/>
    <w:rsid w:val="006F5309"/>
    <w:rsid w:val="00717138"/>
    <w:rsid w:val="00723EAC"/>
    <w:rsid w:val="0073736F"/>
    <w:rsid w:val="007A184B"/>
    <w:rsid w:val="007B79BD"/>
    <w:rsid w:val="007C1158"/>
    <w:rsid w:val="007C190E"/>
    <w:rsid w:val="007C697F"/>
    <w:rsid w:val="007E7E49"/>
    <w:rsid w:val="007F67EB"/>
    <w:rsid w:val="0086342C"/>
    <w:rsid w:val="00867E55"/>
    <w:rsid w:val="008A1187"/>
    <w:rsid w:val="008C453F"/>
    <w:rsid w:val="008C5C45"/>
    <w:rsid w:val="008E438A"/>
    <w:rsid w:val="008E7391"/>
    <w:rsid w:val="008F617D"/>
    <w:rsid w:val="0094016F"/>
    <w:rsid w:val="00993550"/>
    <w:rsid w:val="009A6064"/>
    <w:rsid w:val="009D6328"/>
    <w:rsid w:val="00A5378C"/>
    <w:rsid w:val="00A661AE"/>
    <w:rsid w:val="00A74721"/>
    <w:rsid w:val="00A76ACD"/>
    <w:rsid w:val="00A95C72"/>
    <w:rsid w:val="00AA1DD1"/>
    <w:rsid w:val="00AA7456"/>
    <w:rsid w:val="00AB00C1"/>
    <w:rsid w:val="00AC7F49"/>
    <w:rsid w:val="00AD5A80"/>
    <w:rsid w:val="00AD7CDF"/>
    <w:rsid w:val="00AF6795"/>
    <w:rsid w:val="00B13707"/>
    <w:rsid w:val="00B32FD9"/>
    <w:rsid w:val="00B33F49"/>
    <w:rsid w:val="00B42FE2"/>
    <w:rsid w:val="00B454B7"/>
    <w:rsid w:val="00B57F90"/>
    <w:rsid w:val="00B60972"/>
    <w:rsid w:val="00B84E12"/>
    <w:rsid w:val="00B94611"/>
    <w:rsid w:val="00BA4CC3"/>
    <w:rsid w:val="00BD20E8"/>
    <w:rsid w:val="00C143E8"/>
    <w:rsid w:val="00C305D2"/>
    <w:rsid w:val="00C66B51"/>
    <w:rsid w:val="00C952E3"/>
    <w:rsid w:val="00CD153F"/>
    <w:rsid w:val="00CD5846"/>
    <w:rsid w:val="00CE2997"/>
    <w:rsid w:val="00D13A77"/>
    <w:rsid w:val="00D35BEF"/>
    <w:rsid w:val="00D41E99"/>
    <w:rsid w:val="00D469BE"/>
    <w:rsid w:val="00D47EC2"/>
    <w:rsid w:val="00D61717"/>
    <w:rsid w:val="00D72D77"/>
    <w:rsid w:val="00DA54FE"/>
    <w:rsid w:val="00DB0C93"/>
    <w:rsid w:val="00DB3D7C"/>
    <w:rsid w:val="00DE61B5"/>
    <w:rsid w:val="00E03050"/>
    <w:rsid w:val="00E2323C"/>
    <w:rsid w:val="00E26E9D"/>
    <w:rsid w:val="00E554E8"/>
    <w:rsid w:val="00EC182F"/>
    <w:rsid w:val="00EF736F"/>
    <w:rsid w:val="00F00B2E"/>
    <w:rsid w:val="00F571CA"/>
    <w:rsid w:val="00F6275D"/>
    <w:rsid w:val="00FA7F58"/>
    <w:rsid w:val="00FB6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A0D049"/>
  <w15:docId w15:val="{6A070B8E-1B2F-4180-A72F-7BBEBDA2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542"/>
    <w:rPr>
      <w:rFonts w:ascii="Times New Roman" w:hAnsi="Times New Roman"/>
      <w:color w:val="000000"/>
      <w:sz w:val="24"/>
    </w:rPr>
  </w:style>
  <w:style w:type="paragraph" w:styleId="Heading1">
    <w:name w:val="heading 1"/>
    <w:basedOn w:val="Normal"/>
    <w:next w:val="Reference"/>
    <w:link w:val="Heading1Char"/>
    <w:qFormat/>
    <w:rsid w:val="001F093E"/>
    <w:pPr>
      <w:spacing w:line="480" w:lineRule="auto"/>
      <w:jc w:val="center"/>
      <w:outlineLvl w:val="0"/>
    </w:pPr>
    <w:rPr>
      <w:b/>
    </w:rPr>
  </w:style>
  <w:style w:type="paragraph" w:styleId="Heading2">
    <w:name w:val="heading 2"/>
    <w:basedOn w:val="Normal"/>
    <w:next w:val="NormalIndent"/>
    <w:qFormat/>
    <w:rsid w:val="005F067C"/>
    <w:pPr>
      <w:keepNext/>
      <w:keepLines/>
      <w:spacing w:line="480" w:lineRule="auto"/>
      <w:outlineLvl w:val="1"/>
    </w:pPr>
    <w:rPr>
      <w:b/>
    </w:rPr>
  </w:style>
  <w:style w:type="paragraph" w:styleId="Heading3">
    <w:name w:val="heading 3"/>
    <w:basedOn w:val="Normal"/>
    <w:next w:val="NormalIndent"/>
    <w:link w:val="Heading3Char"/>
    <w:unhideWhenUsed/>
    <w:qFormat/>
    <w:rsid w:val="00723EAC"/>
    <w:pPr>
      <w:keepNext/>
      <w:keepLines/>
      <w:spacing w:line="480" w:lineRule="auto"/>
      <w:ind w:left="720"/>
      <w:outlineLvl w:val="2"/>
    </w:pPr>
    <w:rPr>
      <w:b/>
      <w:bCs/>
    </w:rPr>
  </w:style>
  <w:style w:type="paragraph" w:styleId="Heading4">
    <w:name w:val="heading 4"/>
    <w:basedOn w:val="Normal"/>
    <w:next w:val="NormalIndent"/>
    <w:link w:val="Heading4Char"/>
    <w:semiHidden/>
    <w:unhideWhenUsed/>
    <w:qFormat/>
    <w:rsid w:val="00A95C72"/>
    <w:pPr>
      <w:keepNext/>
      <w:keepLines/>
      <w:spacing w:line="480" w:lineRule="auto"/>
      <w:ind w:left="720"/>
      <w:outlineLvl w:val="3"/>
    </w:pPr>
    <w:rPr>
      <w:b/>
      <w:bCs/>
      <w:i/>
      <w:iCs/>
    </w:rPr>
  </w:style>
  <w:style w:type="paragraph" w:styleId="Heading5">
    <w:name w:val="heading 5"/>
    <w:basedOn w:val="Normal"/>
    <w:next w:val="Normal"/>
    <w:link w:val="Heading5Char"/>
    <w:semiHidden/>
    <w:unhideWhenUsed/>
    <w:qFormat/>
    <w:rsid w:val="00A95C72"/>
    <w:pPr>
      <w:keepNext/>
      <w:keepLines/>
      <w:spacing w:line="480" w:lineRule="auto"/>
      <w:ind w:left="720"/>
      <w:outlineLvl w:val="4"/>
    </w:pPr>
    <w:rPr>
      <w:i/>
    </w:rPr>
  </w:style>
  <w:style w:type="paragraph" w:styleId="Heading6">
    <w:name w:val="heading 6"/>
    <w:basedOn w:val="Normal"/>
    <w:next w:val="Normal"/>
    <w:link w:val="Heading6Char"/>
    <w:semiHidden/>
    <w:unhideWhenUsed/>
    <w:qFormat/>
    <w:rsid w:val="005F067C"/>
    <w:pPr>
      <w:keepNext/>
      <w:keepLines/>
      <w:spacing w:before="200"/>
      <w:outlineLvl w:val="5"/>
    </w:pPr>
    <w:rPr>
      <w:rFonts w:ascii="Cambria" w:hAnsi="Cambria"/>
      <w:i/>
      <w:iCs/>
    </w:rPr>
  </w:style>
  <w:style w:type="paragraph" w:styleId="Heading7">
    <w:name w:val="heading 7"/>
    <w:basedOn w:val="Normal"/>
    <w:next w:val="Normal"/>
    <w:link w:val="Heading7Char"/>
    <w:semiHidden/>
    <w:unhideWhenUsed/>
    <w:qFormat/>
    <w:rsid w:val="005F067C"/>
    <w:pPr>
      <w:keepNext/>
      <w:keepLines/>
      <w:spacing w:before="200"/>
      <w:outlineLvl w:val="6"/>
    </w:pPr>
    <w:rPr>
      <w:rFonts w:ascii="Cambria" w:hAnsi="Cambria"/>
      <w:i/>
      <w:iCs/>
    </w:rPr>
  </w:style>
  <w:style w:type="paragraph" w:styleId="Heading8">
    <w:name w:val="heading 8"/>
    <w:basedOn w:val="Normal"/>
    <w:next w:val="Normal"/>
    <w:link w:val="Heading8Char"/>
    <w:semiHidden/>
    <w:unhideWhenUsed/>
    <w:qFormat/>
    <w:rsid w:val="005F067C"/>
    <w:pPr>
      <w:keepNext/>
      <w:keepLines/>
      <w:spacing w:before="200"/>
      <w:outlineLvl w:val="7"/>
    </w:pPr>
    <w:rPr>
      <w:rFonts w:ascii="Cambria"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D5854"/>
    <w:pPr>
      <w:spacing w:line="480" w:lineRule="auto"/>
      <w:ind w:firstLine="540"/>
    </w:pPr>
  </w:style>
  <w:style w:type="paragraph" w:styleId="Header">
    <w:name w:val="header"/>
    <w:basedOn w:val="Normal"/>
    <w:link w:val="HeaderChar"/>
    <w:uiPriority w:val="99"/>
    <w:rsid w:val="00CE2997"/>
    <w:pPr>
      <w:tabs>
        <w:tab w:val="center" w:pos="4320"/>
        <w:tab w:val="right" w:pos="8640"/>
      </w:tabs>
    </w:pPr>
  </w:style>
  <w:style w:type="character" w:styleId="PageNumber">
    <w:name w:val="page number"/>
    <w:basedOn w:val="DefaultParagraphFont"/>
    <w:rsid w:val="00CE2997"/>
  </w:style>
  <w:style w:type="character" w:styleId="Hyperlink">
    <w:name w:val="Hyperlink"/>
    <w:rsid w:val="00CE2997"/>
    <w:rPr>
      <w:color w:val="0000FF"/>
      <w:u w:val="single"/>
    </w:rPr>
  </w:style>
  <w:style w:type="character" w:customStyle="1" w:styleId="Heading1Char">
    <w:name w:val="Heading 1 Char"/>
    <w:link w:val="Heading1"/>
    <w:rsid w:val="001F093E"/>
    <w:rPr>
      <w:rFonts w:ascii="Times New Roman" w:hAnsi="Times New Roman"/>
      <w:b/>
      <w:color w:val="000000"/>
      <w:sz w:val="24"/>
    </w:rPr>
  </w:style>
  <w:style w:type="paragraph" w:styleId="Footer">
    <w:name w:val="footer"/>
    <w:basedOn w:val="Normal"/>
    <w:link w:val="FooterChar"/>
    <w:uiPriority w:val="99"/>
    <w:rsid w:val="00CE2997"/>
    <w:pPr>
      <w:tabs>
        <w:tab w:val="center" w:pos="4320"/>
        <w:tab w:val="right" w:pos="8640"/>
      </w:tabs>
    </w:pPr>
  </w:style>
  <w:style w:type="paragraph" w:customStyle="1" w:styleId="Numberedlist">
    <w:name w:val="Numbered list"/>
    <w:basedOn w:val="Normal"/>
    <w:rsid w:val="001D5854"/>
    <w:pPr>
      <w:numPr>
        <w:numId w:val="12"/>
      </w:numPr>
      <w:spacing w:line="480" w:lineRule="auto"/>
    </w:pPr>
  </w:style>
  <w:style w:type="character" w:customStyle="1" w:styleId="BodyTextChar">
    <w:name w:val="Body Text Char"/>
    <w:link w:val="BodyText"/>
    <w:rsid w:val="001D5854"/>
    <w:rPr>
      <w:sz w:val="24"/>
      <w:lang w:val="en-US" w:eastAsia="en-US" w:bidi="ar-SA"/>
    </w:rPr>
  </w:style>
  <w:style w:type="paragraph" w:styleId="BlockText">
    <w:name w:val="Block Text"/>
    <w:basedOn w:val="BodyText"/>
    <w:link w:val="BlockTextChar"/>
    <w:rsid w:val="00DB3D7C"/>
    <w:pPr>
      <w:ind w:firstLine="0"/>
    </w:pPr>
  </w:style>
  <w:style w:type="paragraph" w:customStyle="1" w:styleId="Quotation">
    <w:name w:val="Quotation"/>
    <w:basedOn w:val="BodyText"/>
    <w:rsid w:val="00FA7F58"/>
    <w:pPr>
      <w:ind w:left="547" w:firstLine="0"/>
    </w:pPr>
  </w:style>
  <w:style w:type="character" w:customStyle="1" w:styleId="BlockTextChar">
    <w:name w:val="Block Text Char"/>
    <w:link w:val="BlockText"/>
    <w:rsid w:val="00FA7F58"/>
    <w:rPr>
      <w:sz w:val="24"/>
      <w:lang w:val="en-US" w:eastAsia="en-US" w:bidi="ar-SA"/>
    </w:rPr>
  </w:style>
  <w:style w:type="paragraph" w:customStyle="1" w:styleId="Reference">
    <w:name w:val="Reference"/>
    <w:basedOn w:val="NormalIndent"/>
    <w:qFormat/>
    <w:rsid w:val="006706AC"/>
    <w:pPr>
      <w:ind w:left="720" w:hanging="720"/>
      <w:contextualSpacing w:val="0"/>
    </w:pPr>
  </w:style>
  <w:style w:type="paragraph" w:styleId="BalloonText">
    <w:name w:val="Balloon Text"/>
    <w:basedOn w:val="Normal"/>
    <w:link w:val="BalloonTextChar"/>
    <w:rsid w:val="00D61717"/>
    <w:rPr>
      <w:rFonts w:ascii="Tahoma" w:hAnsi="Tahoma" w:cs="Tahoma"/>
      <w:sz w:val="16"/>
      <w:szCs w:val="16"/>
    </w:rPr>
  </w:style>
  <w:style w:type="character" w:customStyle="1" w:styleId="BalloonTextChar">
    <w:name w:val="Balloon Text Char"/>
    <w:link w:val="BalloonText"/>
    <w:rsid w:val="00D61717"/>
    <w:rPr>
      <w:rFonts w:ascii="Tahoma" w:hAnsi="Tahoma" w:cs="Tahoma"/>
      <w:sz w:val="16"/>
      <w:szCs w:val="16"/>
    </w:rPr>
  </w:style>
  <w:style w:type="character" w:customStyle="1" w:styleId="Heading3Char">
    <w:name w:val="Heading 3 Char"/>
    <w:link w:val="Heading3"/>
    <w:rsid w:val="00723EAC"/>
    <w:rPr>
      <w:rFonts w:ascii="Times New Roman" w:hAnsi="Times New Roman"/>
      <w:b/>
      <w:bCs/>
      <w:color w:val="000000"/>
      <w:sz w:val="24"/>
    </w:rPr>
  </w:style>
  <w:style w:type="character" w:customStyle="1" w:styleId="Heading4Char">
    <w:name w:val="Heading 4 Char"/>
    <w:link w:val="Heading4"/>
    <w:semiHidden/>
    <w:rsid w:val="00A95C72"/>
    <w:rPr>
      <w:rFonts w:ascii="Times New Roman" w:eastAsia="Times New Roman" w:hAnsi="Times New Roman" w:cs="Times New Roman"/>
      <w:b/>
      <w:bCs/>
      <w:i/>
      <w:iCs/>
      <w:color w:val="000000"/>
      <w:sz w:val="24"/>
    </w:rPr>
  </w:style>
  <w:style w:type="character" w:customStyle="1" w:styleId="Heading5Char">
    <w:name w:val="Heading 5 Char"/>
    <w:link w:val="Heading5"/>
    <w:semiHidden/>
    <w:rsid w:val="00A95C72"/>
    <w:rPr>
      <w:rFonts w:ascii="Times New Roman" w:eastAsia="Times New Roman" w:hAnsi="Times New Roman" w:cs="Times New Roman"/>
      <w:i/>
      <w:color w:val="000000"/>
      <w:sz w:val="24"/>
    </w:rPr>
  </w:style>
  <w:style w:type="character" w:customStyle="1" w:styleId="Heading6Char">
    <w:name w:val="Heading 6 Char"/>
    <w:link w:val="Heading6"/>
    <w:semiHidden/>
    <w:rsid w:val="005F067C"/>
    <w:rPr>
      <w:rFonts w:ascii="Cambria" w:eastAsia="Times New Roman" w:hAnsi="Cambria" w:cs="Times New Roman"/>
      <w:i/>
      <w:iCs/>
      <w:color w:val="000000"/>
      <w:sz w:val="24"/>
    </w:rPr>
  </w:style>
  <w:style w:type="character" w:customStyle="1" w:styleId="Heading7Char">
    <w:name w:val="Heading 7 Char"/>
    <w:link w:val="Heading7"/>
    <w:semiHidden/>
    <w:rsid w:val="005F067C"/>
    <w:rPr>
      <w:rFonts w:ascii="Cambria" w:eastAsia="Times New Roman" w:hAnsi="Cambria" w:cs="Times New Roman"/>
      <w:i/>
      <w:iCs/>
      <w:color w:val="000000"/>
      <w:sz w:val="24"/>
    </w:rPr>
  </w:style>
  <w:style w:type="character" w:customStyle="1" w:styleId="Heading8Char">
    <w:name w:val="Heading 8 Char"/>
    <w:link w:val="Heading8"/>
    <w:semiHidden/>
    <w:rsid w:val="005F067C"/>
    <w:rPr>
      <w:rFonts w:ascii="Cambria" w:eastAsia="Times New Roman" w:hAnsi="Cambria" w:cs="Times New Roman"/>
      <w:color w:val="000000"/>
    </w:rPr>
  </w:style>
  <w:style w:type="paragraph" w:styleId="NormalIndent">
    <w:name w:val="Normal Indent"/>
    <w:basedOn w:val="Normal"/>
    <w:qFormat/>
    <w:rsid w:val="006B6542"/>
    <w:pPr>
      <w:spacing w:line="480" w:lineRule="auto"/>
      <w:ind w:firstLine="720"/>
      <w:contextualSpacing/>
    </w:pPr>
  </w:style>
  <w:style w:type="paragraph" w:styleId="Title">
    <w:name w:val="Title"/>
    <w:basedOn w:val="Normal"/>
    <w:next w:val="Normal"/>
    <w:link w:val="TitleChar"/>
    <w:qFormat/>
    <w:rsid w:val="005F067C"/>
    <w:pPr>
      <w:pBdr>
        <w:bottom w:val="single" w:sz="8" w:space="4" w:color="4F81BD"/>
      </w:pBdr>
      <w:spacing w:after="300"/>
      <w:contextualSpacing/>
    </w:pPr>
    <w:rPr>
      <w:rFonts w:ascii="Cambria" w:hAnsi="Cambria"/>
      <w:spacing w:val="5"/>
      <w:kern w:val="28"/>
      <w:sz w:val="52"/>
      <w:szCs w:val="52"/>
    </w:rPr>
  </w:style>
  <w:style w:type="character" w:customStyle="1" w:styleId="TitleChar">
    <w:name w:val="Title Char"/>
    <w:link w:val="Title"/>
    <w:rsid w:val="005F067C"/>
    <w:rPr>
      <w:rFonts w:ascii="Cambria" w:eastAsia="Times New Roman" w:hAnsi="Cambria" w:cs="Times New Roman"/>
      <w:color w:val="000000"/>
      <w:spacing w:val="5"/>
      <w:kern w:val="28"/>
      <w:sz w:val="52"/>
      <w:szCs w:val="52"/>
    </w:rPr>
  </w:style>
  <w:style w:type="paragraph" w:styleId="Subtitle">
    <w:name w:val="Subtitle"/>
    <w:basedOn w:val="Normal"/>
    <w:next w:val="Normal"/>
    <w:link w:val="SubtitleChar"/>
    <w:qFormat/>
    <w:rsid w:val="005F067C"/>
    <w:pPr>
      <w:numPr>
        <w:ilvl w:val="1"/>
      </w:numPr>
    </w:pPr>
    <w:rPr>
      <w:rFonts w:ascii="Cambria" w:hAnsi="Cambria"/>
      <w:i/>
      <w:iCs/>
      <w:spacing w:val="15"/>
      <w:szCs w:val="24"/>
    </w:rPr>
  </w:style>
  <w:style w:type="character" w:customStyle="1" w:styleId="SubtitleChar">
    <w:name w:val="Subtitle Char"/>
    <w:link w:val="Subtitle"/>
    <w:rsid w:val="005F067C"/>
    <w:rPr>
      <w:rFonts w:ascii="Cambria" w:eastAsia="Times New Roman" w:hAnsi="Cambria" w:cs="Times New Roman"/>
      <w:i/>
      <w:iCs/>
      <w:color w:val="000000"/>
      <w:spacing w:val="15"/>
      <w:sz w:val="24"/>
      <w:szCs w:val="24"/>
    </w:rPr>
  </w:style>
  <w:style w:type="paragraph" w:styleId="Caption">
    <w:name w:val="caption"/>
    <w:basedOn w:val="Normal"/>
    <w:next w:val="Normal"/>
    <w:semiHidden/>
    <w:unhideWhenUsed/>
    <w:qFormat/>
    <w:rsid w:val="005F067C"/>
    <w:pPr>
      <w:spacing w:after="200"/>
    </w:pPr>
    <w:rPr>
      <w:b/>
      <w:bCs/>
      <w:sz w:val="18"/>
      <w:szCs w:val="18"/>
    </w:rPr>
  </w:style>
  <w:style w:type="paragraph" w:customStyle="1" w:styleId="PaperTitle">
    <w:name w:val="Paper Title"/>
    <w:basedOn w:val="Heading1"/>
    <w:rsid w:val="001F093E"/>
    <w:pPr>
      <w:spacing w:before="5640"/>
    </w:pPr>
    <w:rPr>
      <w:bCs/>
    </w:rPr>
  </w:style>
  <w:style w:type="character" w:customStyle="1" w:styleId="HeaderChar">
    <w:name w:val="Header Char"/>
    <w:link w:val="Header"/>
    <w:uiPriority w:val="99"/>
    <w:rsid w:val="00AD7CDF"/>
    <w:rPr>
      <w:rFonts w:ascii="Times New Roman" w:hAnsi="Times New Roman"/>
      <w:color w:val="000000"/>
      <w:sz w:val="24"/>
    </w:rPr>
  </w:style>
  <w:style w:type="character" w:customStyle="1" w:styleId="FooterChar">
    <w:name w:val="Footer Char"/>
    <w:link w:val="Footer"/>
    <w:uiPriority w:val="99"/>
    <w:rsid w:val="00AD7CDF"/>
    <w:rPr>
      <w:color w:val="000000"/>
      <w:sz w:val="24"/>
    </w:rPr>
  </w:style>
  <w:style w:type="character" w:styleId="CommentReference">
    <w:name w:val="annotation reference"/>
    <w:rsid w:val="001F41C8"/>
    <w:rPr>
      <w:sz w:val="16"/>
      <w:szCs w:val="16"/>
    </w:rPr>
  </w:style>
  <w:style w:type="paragraph" w:styleId="CommentText">
    <w:name w:val="annotation text"/>
    <w:basedOn w:val="Normal"/>
    <w:link w:val="CommentTextChar"/>
    <w:rsid w:val="001F41C8"/>
    <w:rPr>
      <w:sz w:val="20"/>
    </w:rPr>
  </w:style>
  <w:style w:type="character" w:customStyle="1" w:styleId="CommentTextChar">
    <w:name w:val="Comment Text Char"/>
    <w:link w:val="CommentText"/>
    <w:rsid w:val="001F41C8"/>
    <w:rPr>
      <w:rFonts w:ascii="Times New Roman" w:hAnsi="Times New Roman"/>
      <w:color w:val="000000"/>
    </w:rPr>
  </w:style>
  <w:style w:type="paragraph" w:styleId="CommentSubject">
    <w:name w:val="annotation subject"/>
    <w:basedOn w:val="CommentText"/>
    <w:next w:val="CommentText"/>
    <w:link w:val="CommentSubjectChar"/>
    <w:rsid w:val="001F41C8"/>
    <w:rPr>
      <w:b/>
      <w:bCs/>
    </w:rPr>
  </w:style>
  <w:style w:type="character" w:customStyle="1" w:styleId="CommentSubjectChar">
    <w:name w:val="Comment Subject Char"/>
    <w:link w:val="CommentSubject"/>
    <w:rsid w:val="001F41C8"/>
    <w:rPr>
      <w:rFonts w:ascii="Times New Roman" w:hAnsi="Times New Roman"/>
      <w:b/>
      <w:bCs/>
      <w:color w:val="000000"/>
    </w:rPr>
  </w:style>
  <w:style w:type="paragraph" w:customStyle="1" w:styleId="Call-outBoxText">
    <w:name w:val="Call-out Box Text"/>
    <w:basedOn w:val="Normal"/>
    <w:qFormat/>
    <w:rsid w:val="0013432A"/>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04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20and%20Settings\Valorie%20King.TWIT3\Application%20Data\Microsoft\Templates\APA%20format%206%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B4E4C-85C2-4B67-88F2-016C19D9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format 6 Template.dotx</Template>
  <TotalTime>7</TotalTime>
  <Pages>5</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Running head: SHORT TITLE OF PAPER (&lt;= 50 CHARACTERS)</vt:lpstr>
    </vt:vector>
  </TitlesOfParts>
  <Company/>
  <LinksUpToDate>false</LinksUpToDate>
  <CharactersWithSpaces>6117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Running head: SHORT TITLE OF PAPER (&lt;= 50 CHARACTERS)</dc:title>
  <dc:creator>VJKing</dc:creator>
  <cp:lastModifiedBy>adam derbigny</cp:lastModifiedBy>
  <cp:revision>3</cp:revision>
  <cp:lastPrinted>2014-04-02T20:30:00Z</cp:lastPrinted>
  <dcterms:created xsi:type="dcterms:W3CDTF">2015-05-25T12:14:00Z</dcterms:created>
  <dcterms:modified xsi:type="dcterms:W3CDTF">2015-05-25T12:21:00Z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TC300078241033</vt:lpwstr>
  </property>
</Properties>
</file>