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-1410150343"/>
        <w:docPartObj>
          <w:docPartGallery w:val="Cover Pages"/>
          <w:docPartUnique/>
        </w:docPartObj>
      </w:sdtPr>
      <w:sdtEndPr/>
      <w:sdtContent>
        <w:p w:rsidR="00AF492B" w:rsidRDefault="00196010">
          <w:r>
            <w:rPr>
              <w:noProof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61312" behindDoc="0" locked="1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3658870" cy="1059180"/>
                    <wp:effectExtent l="0" t="0" r="0" b="7620"/>
                    <wp:wrapSquare wrapText="bothSides"/>
                    <wp:docPr id="35" name="Text Box 35" descr="Presenter, company name and address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3658870" cy="10591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F492B" w:rsidRDefault="00A27315">
                                <w:pPr>
                                  <w:pStyle w:val="Contactinfo"/>
                                </w:pPr>
                                <w:r>
                                  <w:t xml:space="preserve">Presented by: </w:t>
                                </w:r>
                                <w:sdt>
                                  <w:sdtPr>
                                    <w:alias w:val="Your Name"/>
                                    <w:tag w:val=""/>
                                    <w:id w:val="157029710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158BF">
                                      <w:t>Student</w:t>
                                    </w:r>
                                  </w:sdtContent>
                                </w:sdt>
                              </w:p>
                              <w:p w:rsidR="00AF492B" w:rsidRDefault="009158BF">
                                <w:pPr>
                                  <w:pStyle w:val="Contactinfo"/>
                                </w:pPr>
                                <w:r>
                                  <w:t xml:space="preserve">Course </w:t>
                                </w:r>
                              </w:p>
                              <w:p w:rsidR="00AF492B" w:rsidRDefault="00B63C9D">
                                <w:pPr>
                                  <w:pStyle w:val="Contactinfo"/>
                                </w:pPr>
                                <w:sdt>
                                  <w:sdtPr>
                                    <w:alias w:val="Company Address"/>
                                    <w:tag w:val=""/>
                                    <w:id w:val="-1515219664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158BF">
                                      <w:t>Date</w:t>
                                    </w:r>
                                  </w:sdtContent>
                                </w:sdt>
                              </w:p>
                              <w:p w:rsidR="009158BF" w:rsidRDefault="009158BF">
                                <w:pPr>
                                  <w:pStyle w:val="Contactinfo"/>
                                </w:pPr>
                                <w:r>
                                  <w:t>Remember to use apa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47100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5" o:spid="_x0000_s1026" type="#_x0000_t202" alt="Presenter, company name and address" style="position:absolute;left:0;text-align:left;margin-left:236.9pt;margin-top:0;width:288.1pt;height:83.4pt;z-index:251661312;visibility:visible;mso-wrap-style:square;mso-width-percent:471;mso-height-percent:0;mso-top-percent:837;mso-wrap-distance-left:9pt;mso-wrap-distance-top:0;mso-wrap-distance-right:9pt;mso-wrap-distance-bottom:0;mso-position-horizontal:right;mso-position-horizontal-relative:margin;mso-position-vertical-relative:page;mso-width-percent:471;mso-height-percent: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" filled="f" stroked="f" strokeweight=".5pt">
                    <v:path arrowok="t"/>
                    <v:textbox inset="0,0,0,0">
                      <w:txbxContent>
                        <w:p w:rsidR="00AF492B" w:rsidRDefault="00A27315">
                          <w:pPr>
                            <w:pStyle w:val="Contactinfo"/>
                          </w:pPr>
                          <w:r>
                            <w:t xml:space="preserve">Presented by: </w:t>
                          </w:r>
                          <w:sdt>
                            <w:sdtPr>
                              <w:alias w:val="Your Name"/>
                              <w:tag w:val=""/>
                              <w:id w:val="157029710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9158BF">
                                <w:t>Student</w:t>
                              </w:r>
                            </w:sdtContent>
                          </w:sdt>
                        </w:p>
                        <w:p w:rsidR="00AF492B" w:rsidRDefault="009158BF">
                          <w:pPr>
                            <w:pStyle w:val="Contactinfo"/>
                          </w:pPr>
                          <w:r>
                            <w:t xml:space="preserve">Course </w:t>
                          </w:r>
                        </w:p>
                        <w:p w:rsidR="00AF492B" w:rsidRDefault="00EF4AC6">
                          <w:pPr>
                            <w:pStyle w:val="Contactinfo"/>
                          </w:pPr>
                          <w:sdt>
                            <w:sdtPr>
                              <w:alias w:val="Company Address"/>
                              <w:tag w:val=""/>
                              <w:id w:val="-1515219664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158BF">
                                <w:t>Date</w:t>
                              </w:r>
                            </w:sdtContent>
                          </w:sdt>
                        </w:p>
                        <w:p w:rsidR="009158BF" w:rsidRDefault="009158BF">
                          <w:pPr>
                            <w:pStyle w:val="Contactinfo"/>
                          </w:pPr>
                          <w:r>
                            <w:t>Remember to use apa</w:t>
                          </w:r>
                        </w:p>
                      </w:txbxContent>
                    </v:textbox>
                    <w10:wrap type="square" anchorx="margin" anchory="page"/>
                    <w10:anchorlock/>
                  </v:shape>
                </w:pict>
              </mc:Fallback>
            </mc:AlternateContent>
          </w:r>
          <w:r>
            <w:rPr>
              <w:noProof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60288" behindDoc="0" locked="1" layoutInCell="1" allowOverlap="1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3931920</wp:posOffset>
                    </wp:positionV>
                    <wp:extent cx="5523230" cy="3651250"/>
                    <wp:effectExtent l="0" t="0" r="1270" b="6350"/>
                    <wp:wrapSquare wrapText="bothSides"/>
                    <wp:docPr id="37" name="Text Box 37" descr="Title and subtitle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523230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F492B" w:rsidRDefault="00A27315">
                                <w:pPr>
                                  <w:pStyle w:val="Logo"/>
                                </w:pPr>
                                <w:r>
                                  <w:rPr>
                                    <w:noProof/>
                                    <w:lang w:eastAsia="en-US"/>
                                  </w:rPr>
                                  <w:drawing>
                                    <wp:inline distT="0" distB="0" distL="0" distR="0">
                                      <wp:extent cx="2647950" cy="1447800"/>
                                      <wp:effectExtent l="0" t="0" r="0" b="0"/>
                                      <wp:docPr id="4" name="Picture 4" descr="Company 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logo_placeholder.png"/>
                                              <pic:cNvPicPr/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647950" cy="1447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alias w:val="Title"/>
                                  <w:tag w:val=""/>
                                  <w:id w:val="-1364747280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AF492B" w:rsidRDefault="00A27315">
                                    <w:pPr>
                                      <w:pStyle w:val="Title"/>
                                    </w:pPr>
                                    <w:r>
                                      <w:t>Marketing Plan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alias w:val="Subtitle"/>
                                  <w:tag w:val=""/>
                                  <w:id w:val="-1262595270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AF492B" w:rsidRDefault="009158BF">
                                    <w:pPr>
                                      <w:pStyle w:val="Subtitle"/>
                                    </w:pPr>
                                    <w:r>
                                      <w:t>Company name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37" o:spid="_x0000_s1027" type="#_x0000_t202" alt="Title and subtitle" style="position:absolute;left:0;text-align:left;margin-left:383.7pt;margin-top:309.6pt;width:434.9pt;height:287.5pt;z-index:251660288;visibility:visible;mso-wrap-style:square;mso-width-percent:0;mso-height-percent:363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" filled="f" stroked="f" strokeweight=".5pt">
                    <v:path arrowok="t"/>
                    <v:textbox inset="0,0,0,0">
                      <w:txbxContent>
                        <w:p w:rsidR="00AF492B" w:rsidRDefault="00A27315">
                          <w:pPr>
                            <w:pStyle w:val="Logo"/>
                          </w:pPr>
                          <w:r>
                            <w:rPr>
                              <w:noProof/>
                              <w:lang w:eastAsia="en-US"/>
                            </w:rPr>
                            <w:drawing>
                              <wp:inline distT="0" distB="0" distL="0" distR="0">
                                <wp:extent cx="2647950" cy="1447800"/>
                                <wp:effectExtent l="0" t="0" r="0" b="0"/>
                                <wp:docPr id="4" name="Picture 4" descr="Company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_placeholder.png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647950" cy="144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alias w:val="Title"/>
                            <w:tag w:val=""/>
                            <w:id w:val="-1364747280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AF492B" w:rsidRDefault="00A27315">
                              <w:pPr>
                                <w:pStyle w:val="Title"/>
                              </w:pPr>
                              <w:r>
                                <w:t>Marketing Plan</w:t>
                              </w:r>
                            </w:p>
                          </w:sdtContent>
                        </w:sdt>
                        <w:sdt>
                          <w:sdtPr>
                            <w:alias w:val="Subtitle"/>
                            <w:tag w:val=""/>
                            <w:id w:val="-1262595270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AF492B" w:rsidRDefault="009158BF">
                              <w:pPr>
                                <w:pStyle w:val="Subtitle"/>
                              </w:pPr>
                              <w:r>
                                <w:t>Company name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  <w10:anchorlock/>
                  </v:shape>
                </w:pict>
              </mc:Fallback>
            </mc:AlternateContent>
          </w:r>
          <w:r w:rsidR="00A27315">
            <w:br w:type="page"/>
          </w:r>
          <w:r>
            <w:rPr>
              <w:noProof/>
              <w:lang w:eastAsia="en-US"/>
            </w:rPr>
            <mc:AlternateContent>
              <mc:Choice Requires="wpg">
                <w:drawing>
                  <wp:anchor distT="0" distB="0" distL="114300" distR="114300" simplePos="0" relativeHeight="251664384" behindDoc="0" locked="1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5425" cy="9143365"/>
                    <wp:effectExtent l="0" t="0" r="3175" b="635"/>
                    <wp:wrapNone/>
                    <wp:docPr id="38" name="Group 38" descr="Decorative sidebar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225425" cy="9143365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39" name="Rectangle 39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Rectangle 40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38" o:spid="_x0000_s1026" alt="Decorative sidebar" style="position:absolute;margin-left:0;margin-top:0;width:17.75pt;height:719.95pt;z-index:25166438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">
                    <v:rect id="Rectangle 39" o:spid="_x0000_s1027" style="position:absolute;width:2286;height:87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O2CMAA&#10;AADbAAAADwAAAGRycy9kb3ducmV2LnhtbESPT4vCMBTE7wt+h/AEb2uq7orbNYoUxD26/rk/mrdN&#10;2ealNrGt394IgsdhZn7DLNe9rURLjS8dK5iMExDEudMlFwpOx+37AoQPyBorx6TgRh7Wq8HbElPt&#10;Ov6l9hAKESHsU1RgQqhTKX1uyKIfu5o4en+usRiibAqpG+wi3FZymiRzabHkuGCwpsxQ/n+4WgW6&#10;7z6dyS4fGcr2bJMdbmiPSo2G/eYbRKA+vMLP9o9WMPuCx5f4A+Tq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mO2CMAAAADbAAAADwAAAAAAAAAAAAAAAACYAgAAZHJzL2Rvd25y&#10;ZXYueG1sUEsFBgAAAAAEAAQA9QAAAIUDAAAAAA==&#10;" fillcolor="red" stroked="f" strokeweight="1pt"/>
                    <v:rect id="Rectangle 40" o:spid="_x0000_s1028" style="position:absolute;top:89154;width:2286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o2yr0A&#10;AADbAAAADwAAAGRycy9kb3ducmV2LnhtbERPyQrCMBC9C/5DGMFL0dQFkWoUEQqCKLhcvA3N2Bab&#10;SWmi1r83B8Hj4+3LdWsq8aLGlZYVjIYxCOLM6pJzBddLOpiDcB5ZY2WZFHzIwXrV7Swx0fbNJ3qd&#10;fS5CCLsEFRTe14mULivIoBvamjhwd9sY9AE2udQNvkO4qeQ4jmfSYMmhocCatgVlj/PTKJik2tR4&#10;bFMf7Z8YXU/R6HY4KtXvtZsFCE+t/4t/7p1WMA3rw5fwA+Tq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Io2yr0AAADbAAAADwAAAAAAAAAAAAAAAACYAgAAZHJzL2Rvd25yZXYu&#10;eG1sUEsFBgAAAAAEAAQA9QAAAIIDAAAAAA==&#10;" fillcolor="#94b6d2 [3204]" stroked="f" strokeweight="1pt">
                      <v:path arrowok="t"/>
                      <o:lock v:ext="edit" aspectratio="t"/>
                    </v:rect>
                    <w10:wrap anchorx="page" anchory="page"/>
                    <w10:anchorlock/>
                  </v:group>
                </w:pict>
              </mc:Fallback>
            </mc:AlternateContent>
          </w:r>
        </w:p>
      </w:sdtContent>
    </w:sdt>
    <w:sdt>
      <w:sdtPr>
        <w:rPr>
          <w:color w:val="FF0000"/>
          <w:sz w:val="32"/>
          <w:szCs w:val="32"/>
        </w:rPr>
        <w:alias w:val="Title"/>
        <w:tag w:val=""/>
        <w:id w:val="-9070129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AF492B" w:rsidRPr="00FE461C" w:rsidRDefault="00FE461C">
          <w:pPr>
            <w:pStyle w:val="Heading1"/>
            <w:rPr>
              <w:color w:val="FF0000"/>
              <w:sz w:val="32"/>
              <w:szCs w:val="32"/>
            </w:rPr>
          </w:pPr>
          <w:r w:rsidRPr="00FE461C">
            <w:rPr>
              <w:color w:val="FF0000"/>
              <w:sz w:val="32"/>
              <w:szCs w:val="32"/>
            </w:rPr>
            <w:t>Marketing Plan</w:t>
          </w:r>
        </w:p>
      </w:sdtContent>
    </w:sdt>
    <w:p w:rsidR="00AF492B" w:rsidRDefault="009158BF" w:rsidP="009158BF">
      <w:r>
        <w:t xml:space="preserve">The marketing plan is a tool used to develop and present a company’s marketing strategy. At minimum, the </w:t>
      </w:r>
      <w:r w:rsidRPr="009158BF">
        <w:t xml:space="preserve">plan </w:t>
      </w:r>
      <w:r>
        <w:t>should contain</w:t>
      </w:r>
      <w:r w:rsidRPr="009158BF">
        <w:t xml:space="preserve"> </w:t>
      </w:r>
      <w:r>
        <w:t xml:space="preserve">descriptive information on the company, its products or services, target customer, marketing research, advertisement, promotions, and </w:t>
      </w:r>
      <w:r w:rsidRPr="009158BF">
        <w:t>a list of acti</w:t>
      </w:r>
      <w:r>
        <w:t xml:space="preserve">ons items that is supported with a </w:t>
      </w:r>
      <w:r w:rsidRPr="009158BF">
        <w:t>strat</w:t>
      </w:r>
      <w:r>
        <w:t xml:space="preserve">egy plan for execution. </w:t>
      </w:r>
    </w:p>
    <w:p w:rsidR="00FE461C" w:rsidRDefault="00FE461C" w:rsidP="009158BF">
      <w:r>
        <w:t xml:space="preserve">Directions: </w:t>
      </w:r>
      <w:r w:rsidR="009C6C0E">
        <w:t>C</w:t>
      </w:r>
      <w:r w:rsidRPr="00FE461C">
        <w:t xml:space="preserve">reate a fictional start-up company </w:t>
      </w:r>
      <w:r w:rsidR="009C6C0E">
        <w:t xml:space="preserve">that </w:t>
      </w:r>
      <w:r w:rsidR="009C6C0E" w:rsidRPr="00FE461C">
        <w:t>serv</w:t>
      </w:r>
      <w:r w:rsidR="009C6C0E">
        <w:t>es</w:t>
      </w:r>
      <w:r w:rsidR="009C6C0E" w:rsidRPr="00FE461C">
        <w:t xml:space="preserve"> </w:t>
      </w:r>
      <w:r w:rsidRPr="00FE461C">
        <w:t xml:space="preserve">the U.S. market with a </w:t>
      </w:r>
      <w:r w:rsidR="009C6C0E">
        <w:t xml:space="preserve">product </w:t>
      </w:r>
      <w:r w:rsidRPr="00FE461C">
        <w:t>or service.</w:t>
      </w:r>
    </w:p>
    <w:p w:rsidR="00AF492B" w:rsidRPr="009158BF" w:rsidRDefault="009158BF">
      <w:pPr>
        <w:pStyle w:val="Heading2"/>
        <w:rPr>
          <w:color w:val="FF0000"/>
        </w:rPr>
      </w:pPr>
      <w:r w:rsidRPr="009158BF">
        <w:rPr>
          <w:color w:val="FF0000"/>
        </w:rPr>
        <w:t>Company</w:t>
      </w:r>
      <w:r w:rsidR="00A27315" w:rsidRPr="009158BF">
        <w:rPr>
          <w:color w:val="FF0000"/>
        </w:rPr>
        <w:t xml:space="preserve"> Overview</w:t>
      </w:r>
    </w:p>
    <w:tbl>
      <w:tblPr>
        <w:tblStyle w:val="GridTable1Light-Accent21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6895"/>
      </w:tblGrid>
      <w:tr w:rsidR="00AF49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5" w:type="dxa"/>
            <w:tcBorders>
              <w:top w:val="nil"/>
              <w:left w:val="nil"/>
            </w:tcBorders>
            <w:vAlign w:val="bottom"/>
          </w:tcPr>
          <w:p w:rsidR="00AF492B" w:rsidRDefault="009158BF">
            <w:r>
              <w:t>Owner</w:t>
            </w:r>
            <w:r w:rsidR="00FE461C">
              <w:t>(s)</w:t>
            </w:r>
            <w:r w:rsidR="00A27315">
              <w:t>:</w:t>
            </w:r>
          </w:p>
        </w:tc>
        <w:tc>
          <w:tcPr>
            <w:tcW w:w="6895" w:type="dxa"/>
            <w:tcBorders>
              <w:top w:val="nil"/>
              <w:right w:val="nil"/>
            </w:tcBorders>
            <w:vAlign w:val="bottom"/>
          </w:tcPr>
          <w:p w:rsidR="00AF492B" w:rsidRDefault="00AF49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F49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5" w:type="dxa"/>
            <w:tcBorders>
              <w:left w:val="nil"/>
            </w:tcBorders>
          </w:tcPr>
          <w:p w:rsidR="00AF492B" w:rsidRDefault="009158BF">
            <w:r>
              <w:t>Company Name</w:t>
            </w:r>
            <w:r w:rsidR="00A27315">
              <w:t>:</w:t>
            </w:r>
          </w:p>
        </w:tc>
        <w:tc>
          <w:tcPr>
            <w:tcW w:w="6895" w:type="dxa"/>
            <w:tcBorders>
              <w:right w:val="nil"/>
            </w:tcBorders>
          </w:tcPr>
          <w:p w:rsidR="00AF492B" w:rsidRDefault="00AF49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F49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5" w:type="dxa"/>
            <w:tcBorders>
              <w:left w:val="nil"/>
            </w:tcBorders>
          </w:tcPr>
          <w:p w:rsidR="00AF492B" w:rsidRDefault="009158BF">
            <w:r>
              <w:t>Product Name</w:t>
            </w:r>
            <w:r w:rsidR="00A27315">
              <w:t>:</w:t>
            </w:r>
          </w:p>
        </w:tc>
        <w:tc>
          <w:tcPr>
            <w:tcW w:w="6895" w:type="dxa"/>
            <w:tcBorders>
              <w:right w:val="nil"/>
            </w:tcBorders>
          </w:tcPr>
          <w:p w:rsidR="00AF492B" w:rsidRDefault="00AF49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F49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5" w:type="dxa"/>
            <w:tcBorders>
              <w:left w:val="nil"/>
            </w:tcBorders>
          </w:tcPr>
          <w:p w:rsidR="00AF492B" w:rsidRDefault="009158BF">
            <w:r>
              <w:t>Location</w:t>
            </w:r>
            <w:r w:rsidR="00A27315">
              <w:t>:</w:t>
            </w:r>
          </w:p>
        </w:tc>
        <w:tc>
          <w:tcPr>
            <w:tcW w:w="6895" w:type="dxa"/>
            <w:tcBorders>
              <w:right w:val="nil"/>
            </w:tcBorders>
          </w:tcPr>
          <w:p w:rsidR="00AF492B" w:rsidRDefault="00AF49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E4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5" w:type="dxa"/>
            <w:tcBorders>
              <w:left w:val="nil"/>
            </w:tcBorders>
          </w:tcPr>
          <w:p w:rsidR="00FE461C" w:rsidRDefault="00FE461C">
            <w:r>
              <w:t>History (yrs.):</w:t>
            </w:r>
          </w:p>
        </w:tc>
        <w:tc>
          <w:tcPr>
            <w:tcW w:w="6895" w:type="dxa"/>
            <w:tcBorders>
              <w:right w:val="nil"/>
            </w:tcBorders>
          </w:tcPr>
          <w:p w:rsidR="00FE461C" w:rsidRDefault="00FE46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F492B" w:rsidRPr="006A2C62" w:rsidRDefault="009F6E66">
      <w:pPr>
        <w:pStyle w:val="Heading2"/>
        <w:rPr>
          <w:color w:val="FF0000"/>
        </w:rPr>
      </w:pPr>
      <w:r>
        <w:rPr>
          <w:color w:val="FF0000"/>
        </w:rPr>
        <w:t xml:space="preserve">Section 1: </w:t>
      </w:r>
      <w:r w:rsidR="00FE461C" w:rsidRPr="006A2C62">
        <w:rPr>
          <w:color w:val="FF0000"/>
        </w:rPr>
        <w:t>Executive Summary</w:t>
      </w:r>
    </w:p>
    <w:p w:rsidR="00AF492B" w:rsidRDefault="00FE461C">
      <w:r w:rsidRPr="00FE461C">
        <w:t>Provide a detailed description of your company. The description should include, at a minimum, the company’s name, its history, founders, business purpose, and mission. This could be written using multiple sentences, but no longer than a single paragraph.</w:t>
      </w:r>
    </w:p>
    <w:p w:rsidR="00AF492B" w:rsidRPr="006A2C62" w:rsidRDefault="00FE461C">
      <w:pPr>
        <w:pStyle w:val="Heading2"/>
        <w:rPr>
          <w:color w:val="FF0000"/>
        </w:rPr>
      </w:pPr>
      <w:r w:rsidRPr="006A2C62">
        <w:rPr>
          <w:color w:val="FF0000"/>
        </w:rPr>
        <w:t xml:space="preserve">Product description </w:t>
      </w:r>
    </w:p>
    <w:p w:rsidR="00FE461C" w:rsidRDefault="009C6C0E" w:rsidP="00FE461C">
      <w:r>
        <w:t>Describe, in detail,</w:t>
      </w:r>
      <w:r w:rsidR="00FE461C" w:rsidRPr="00FE461C">
        <w:t xml:space="preserve"> the product or service the company produces or services. Include trademark, color, shape, packaging, labeling, and any characteristics that you deem relevant.</w:t>
      </w:r>
    </w:p>
    <w:p w:rsidR="00FE461C" w:rsidRDefault="00FE461C" w:rsidP="00FE461C">
      <w:r>
        <w:t xml:space="preserve">You can also include a picture of the product in this section for visual aid. </w:t>
      </w:r>
    </w:p>
    <w:p w:rsidR="00FE461C" w:rsidRDefault="00FE461C" w:rsidP="00FE461C"/>
    <w:p w:rsidR="00FE461C" w:rsidRDefault="00FE461C" w:rsidP="00FE461C">
      <w:pPr>
        <w:jc w:val="center"/>
      </w:pPr>
      <w:r>
        <w:t>{</w:t>
      </w:r>
      <w:r w:rsidR="006A2C62">
        <w:t>This</w:t>
      </w:r>
      <w:r>
        <w:t xml:space="preserve"> section does not require any references or citations}</w:t>
      </w:r>
    </w:p>
    <w:p w:rsidR="00FE461C" w:rsidRDefault="00FE461C" w:rsidP="00FE461C"/>
    <w:p w:rsidR="00FE461C" w:rsidRDefault="00FE461C" w:rsidP="00FE461C"/>
    <w:p w:rsidR="00FE461C" w:rsidRDefault="00FE461C" w:rsidP="00FE461C"/>
    <w:p w:rsidR="00FE461C" w:rsidRDefault="00FE461C" w:rsidP="00FE461C"/>
    <w:p w:rsidR="00FE461C" w:rsidRDefault="00FE461C" w:rsidP="00FE461C"/>
    <w:p w:rsidR="00FE461C" w:rsidRDefault="00FE461C" w:rsidP="00FE461C"/>
    <w:p w:rsidR="00FE461C" w:rsidRDefault="00FE461C" w:rsidP="00FE461C"/>
    <w:p w:rsidR="00FE461C" w:rsidRDefault="00FE461C" w:rsidP="00FE461C"/>
    <w:p w:rsidR="00FE461C" w:rsidRDefault="00FE461C" w:rsidP="00FE461C"/>
    <w:p w:rsidR="00FE461C" w:rsidRPr="006A2C62" w:rsidRDefault="009F6E66" w:rsidP="006A2C62">
      <w:pPr>
        <w:pStyle w:val="Heading2"/>
        <w:rPr>
          <w:color w:val="FF0000"/>
        </w:rPr>
      </w:pPr>
      <w:r>
        <w:rPr>
          <w:color w:val="FF0000"/>
        </w:rPr>
        <w:lastRenderedPageBreak/>
        <w:t xml:space="preserve">Section 2: </w:t>
      </w:r>
      <w:r w:rsidR="006A2C62">
        <w:rPr>
          <w:color w:val="FF0000"/>
        </w:rPr>
        <w:t>targeting customers</w:t>
      </w:r>
      <w:r w:rsidR="006A2C62" w:rsidRPr="006A2C62">
        <w:rPr>
          <w:color w:val="FF0000"/>
        </w:rPr>
        <w:t xml:space="preserve"> </w:t>
      </w:r>
    </w:p>
    <w:p w:rsidR="00FE461C" w:rsidRPr="00FE461C" w:rsidRDefault="00031075" w:rsidP="00FE461C">
      <w:r>
        <w:t xml:space="preserve">Consider who your customers are and identify your market segment. </w:t>
      </w:r>
      <w:r w:rsidR="00834192">
        <w:t>Analyze the</w:t>
      </w:r>
      <w:r w:rsidR="006A2C62" w:rsidRPr="006A2C62">
        <w:t xml:space="preserve"> business customers / clients </w:t>
      </w:r>
      <w:r w:rsidR="00834192">
        <w:t>you wish to target</w:t>
      </w:r>
      <w:r w:rsidR="006A2C62" w:rsidRPr="006A2C62">
        <w:t xml:space="preserve">. </w:t>
      </w:r>
      <w:r w:rsidR="00834192">
        <w:t>Your analysis should include</w:t>
      </w:r>
      <w:r w:rsidR="008A6FBA">
        <w:t>,</w:t>
      </w:r>
      <w:r w:rsidR="00834192">
        <w:t xml:space="preserve"> but not be limited to</w:t>
      </w:r>
      <w:r w:rsidR="008A6FBA">
        <w:t>,</w:t>
      </w:r>
      <w:r w:rsidR="00834192">
        <w:t xml:space="preserve"> their</w:t>
      </w:r>
      <w:r w:rsidR="006A2C62" w:rsidRPr="006A2C62">
        <w:t xml:space="preserve"> demographic profile (e.g., age, gender, ethnicity, etc.), psychographic profile (e.g., interests, routine, habits</w:t>
      </w:r>
      <w:r w:rsidR="00834192">
        <w:t>,</w:t>
      </w:r>
      <w:r w:rsidR="006A2C62" w:rsidRPr="006A2C62">
        <w:t xml:space="preserve"> etc.), </w:t>
      </w:r>
      <w:r w:rsidR="00834192">
        <w:t>profession</w:t>
      </w:r>
      <w:r w:rsidR="00834192" w:rsidRPr="006A2C62">
        <w:t xml:space="preserve"> </w:t>
      </w:r>
      <w:r w:rsidR="006A2C62" w:rsidRPr="006A2C62">
        <w:t>(e.g., income, occupation, education), geographic</w:t>
      </w:r>
      <w:r w:rsidR="00834192">
        <w:t xml:space="preserve"> location</w:t>
      </w:r>
      <w:r w:rsidR="006A2C62" w:rsidRPr="006A2C62">
        <w:t xml:space="preserve"> (e.g., country, region, city, rural, urban, climate) and their precise wants and needs as they relate to the products and</w:t>
      </w:r>
      <w:r w:rsidR="0017427A">
        <w:t xml:space="preserve"> </w:t>
      </w:r>
      <w:r w:rsidR="006A2C62" w:rsidRPr="006A2C62">
        <w:t>/</w:t>
      </w:r>
      <w:r w:rsidR="0017427A">
        <w:t xml:space="preserve"> </w:t>
      </w:r>
      <w:r w:rsidR="006A2C62" w:rsidRPr="006A2C62">
        <w:t>or services you offer.</w:t>
      </w:r>
    </w:p>
    <w:p w:rsidR="00AF492B" w:rsidRDefault="00834192">
      <w:pPr>
        <w:pStyle w:val="Heading3"/>
      </w:pPr>
      <w:r>
        <w:t>Demographic profile</w:t>
      </w:r>
    </w:p>
    <w:p w:rsidR="00AF492B" w:rsidRDefault="00F06775">
      <w:r>
        <w:t xml:space="preserve">[Describe your </w:t>
      </w:r>
      <w:r w:rsidR="00834192" w:rsidRPr="00F06775">
        <w:t>demographic</w:t>
      </w:r>
      <w:r w:rsidR="00834192">
        <w:t xml:space="preserve"> profile</w:t>
      </w:r>
      <w:r w:rsidRPr="00F06775">
        <w:t>.]</w:t>
      </w:r>
    </w:p>
    <w:p w:rsidR="00834192" w:rsidRDefault="00834192" w:rsidP="00834192">
      <w:pPr>
        <w:pStyle w:val="Heading3"/>
      </w:pPr>
      <w:r>
        <w:t>Psychographic profile</w:t>
      </w:r>
    </w:p>
    <w:p w:rsidR="00834192" w:rsidRDefault="00834192" w:rsidP="00834192">
      <w:r>
        <w:t>[Describe your psychographic profile</w:t>
      </w:r>
      <w:r w:rsidRPr="00F06775">
        <w:t>.]</w:t>
      </w:r>
    </w:p>
    <w:p w:rsidR="00AF492B" w:rsidRDefault="00834192">
      <w:pPr>
        <w:pStyle w:val="Heading3"/>
      </w:pPr>
      <w:r>
        <w:t>PROFESSION</w:t>
      </w:r>
    </w:p>
    <w:p w:rsidR="006A2C62" w:rsidRDefault="00F06775" w:rsidP="00834192">
      <w:r>
        <w:t xml:space="preserve">[Describe your </w:t>
      </w:r>
      <w:r w:rsidR="00834192">
        <w:t>profession</w:t>
      </w:r>
      <w:r w:rsidRPr="00F06775">
        <w:t>.]</w:t>
      </w:r>
    </w:p>
    <w:p w:rsidR="006A2C62" w:rsidRDefault="00F06775" w:rsidP="006A2C62">
      <w:pPr>
        <w:pStyle w:val="Heading3"/>
      </w:pPr>
      <w:r>
        <w:t xml:space="preserve">geographic </w:t>
      </w:r>
      <w:r w:rsidR="00834192">
        <w:t>LOCATION</w:t>
      </w:r>
    </w:p>
    <w:p w:rsidR="006A2C62" w:rsidRDefault="00F06775" w:rsidP="006A2C62">
      <w:r w:rsidRPr="00F06775">
        <w:t>[De</w:t>
      </w:r>
      <w:r>
        <w:t xml:space="preserve">scribe your </w:t>
      </w:r>
      <w:r w:rsidR="00834192">
        <w:t>geographic location</w:t>
      </w:r>
      <w:r w:rsidRPr="00F06775">
        <w:t>.]</w:t>
      </w:r>
    </w:p>
    <w:p w:rsidR="00834192" w:rsidRDefault="00834192" w:rsidP="00834192">
      <w:pPr>
        <w:pStyle w:val="Heading3"/>
      </w:pPr>
      <w:r>
        <w:t>Wants and needs</w:t>
      </w:r>
    </w:p>
    <w:p w:rsidR="00AF492B" w:rsidRDefault="00834192">
      <w:r>
        <w:t>[Describe precise wants and needs as they relate to the products and / or services you offer.]</w:t>
      </w:r>
    </w:p>
    <w:p w:rsidR="00834192" w:rsidRDefault="00834192"/>
    <w:p w:rsidR="0017427A" w:rsidRDefault="00031075" w:rsidP="00757FFB">
      <w:pPr>
        <w:ind w:left="720"/>
      </w:pPr>
      <w:r>
        <w:t xml:space="preserve">Use at least </w:t>
      </w:r>
      <w:r w:rsidR="001A057D">
        <w:t>two (2)</w:t>
      </w:r>
      <w:r w:rsidR="005D1EC6">
        <w:t xml:space="preserve"> quality references</w:t>
      </w:r>
      <w:r>
        <w:t xml:space="preserve"> </w:t>
      </w:r>
      <w:r w:rsidR="00B41DDA">
        <w:t>ci</w:t>
      </w:r>
      <w:r>
        <w:t>ted</w:t>
      </w:r>
      <w:r w:rsidR="00F06775">
        <w:t xml:space="preserve"> </w:t>
      </w:r>
      <w:r w:rsidR="00757FFB">
        <w:t xml:space="preserve">in APA format </w:t>
      </w:r>
      <w:r w:rsidR="00F06775">
        <w:t xml:space="preserve">to support </w:t>
      </w:r>
      <w:r>
        <w:t>this section</w:t>
      </w:r>
      <w:r w:rsidR="00F06775">
        <w:t>.</w:t>
      </w:r>
      <w:r w:rsidR="0017427A">
        <w:t xml:space="preserve"> Consider </w:t>
      </w:r>
      <w:r w:rsidR="004A72C5">
        <w:t>h</w:t>
      </w:r>
      <w:r w:rsidR="00F06775">
        <w:t xml:space="preserve">ow you </w:t>
      </w:r>
      <w:r w:rsidR="0017427A">
        <w:t xml:space="preserve">came </w:t>
      </w:r>
      <w:r w:rsidR="00F06775">
        <w:t>up with this demographic</w:t>
      </w:r>
      <w:r w:rsidR="005D1EC6">
        <w:t xml:space="preserve"> </w:t>
      </w:r>
      <w:r w:rsidR="004A72C5">
        <w:t>a</w:t>
      </w:r>
      <w:r w:rsidR="005D1EC6">
        <w:t>nd w</w:t>
      </w:r>
      <w:r w:rsidR="00F06775">
        <w:t xml:space="preserve">hy this target population </w:t>
      </w:r>
      <w:r w:rsidR="0017427A">
        <w:t xml:space="preserve">would </w:t>
      </w:r>
      <w:r w:rsidR="00F06775">
        <w:t xml:space="preserve">be interested in purchasing your product. </w:t>
      </w:r>
    </w:p>
    <w:p w:rsidR="00F06775" w:rsidRDefault="00F06775" w:rsidP="00757FFB">
      <w:pPr>
        <w:ind w:left="720"/>
      </w:pPr>
      <w:r>
        <w:t xml:space="preserve">Example of citing research to support your customer: According to a report conducted by the SBA (2014), 90% of </w:t>
      </w:r>
      <w:proofErr w:type="spellStart"/>
      <w:r>
        <w:t>millennials</w:t>
      </w:r>
      <w:proofErr w:type="spellEnd"/>
      <w:r>
        <w:t xml:space="preserve"> prefer technology products that are compatible with social media.    </w:t>
      </w:r>
    </w:p>
    <w:p w:rsidR="00AF492B" w:rsidRPr="009F6E66" w:rsidRDefault="009F6E66">
      <w:pPr>
        <w:pStyle w:val="Heading2"/>
        <w:rPr>
          <w:color w:val="FF0000"/>
        </w:rPr>
      </w:pPr>
      <w:r w:rsidRPr="009F6E66">
        <w:rPr>
          <w:color w:val="FF0000"/>
        </w:rPr>
        <w:t xml:space="preserve">Section 3: </w:t>
      </w:r>
      <w:r w:rsidR="00F06775" w:rsidRPr="009F6E66">
        <w:rPr>
          <w:color w:val="FF0000"/>
        </w:rPr>
        <w:t>Unique Selling Proposition</w:t>
      </w:r>
    </w:p>
    <w:p w:rsidR="00F06775" w:rsidRDefault="0004056B" w:rsidP="00F06775">
      <w:pPr>
        <w:ind w:left="0"/>
      </w:pPr>
      <w:r>
        <w:t>C</w:t>
      </w:r>
      <w:r w:rsidR="00F06775">
        <w:t xml:space="preserve">onsider what distinguishes your company from competitors, </w:t>
      </w:r>
      <w:r>
        <w:t xml:space="preserve">their </w:t>
      </w:r>
      <w:r w:rsidR="00F06775">
        <w:t>product</w:t>
      </w:r>
      <w:r>
        <w:t>s and /</w:t>
      </w:r>
      <w:r w:rsidR="00F06775">
        <w:t xml:space="preserve"> or </w:t>
      </w:r>
      <w:r>
        <w:t xml:space="preserve">the </w:t>
      </w:r>
      <w:r w:rsidR="00F06775">
        <w:t>price</w:t>
      </w:r>
      <w:r>
        <w:t xml:space="preserve"> of their products and services</w:t>
      </w:r>
      <w:r w:rsidR="00F06775">
        <w:t xml:space="preserve">. </w:t>
      </w:r>
    </w:p>
    <w:p w:rsidR="00757FFB" w:rsidRPr="00757FFB" w:rsidRDefault="00757FFB" w:rsidP="00757FFB">
      <w:pPr>
        <w:keepNext/>
        <w:keepLines/>
        <w:spacing w:before="240" w:after="120"/>
        <w:ind w:left="0"/>
        <w:outlineLvl w:val="2"/>
        <w:rPr>
          <w:rFonts w:asciiTheme="majorHAnsi" w:eastAsiaTheme="majorEastAsia" w:hAnsiTheme="majorHAnsi" w:cstheme="majorBidi"/>
          <w:b/>
          <w:bCs/>
          <w:caps/>
          <w:color w:val="80865A" w:themeColor="accent3" w:themeShade="BF"/>
          <w:sz w:val="24"/>
          <w:szCs w:val="24"/>
        </w:rPr>
      </w:pPr>
      <w:r w:rsidRPr="00757FFB">
        <w:rPr>
          <w:rFonts w:asciiTheme="majorHAnsi" w:eastAsiaTheme="majorEastAsia" w:hAnsiTheme="majorHAnsi" w:cstheme="majorBidi"/>
          <w:b/>
          <w:bCs/>
          <w:caps/>
          <w:color w:val="80865A" w:themeColor="accent3" w:themeShade="BF"/>
          <w:sz w:val="24"/>
          <w:szCs w:val="24"/>
        </w:rPr>
        <w:t>unique selling proposition</w:t>
      </w:r>
      <w:r>
        <w:rPr>
          <w:rFonts w:asciiTheme="majorHAnsi" w:eastAsiaTheme="majorEastAsia" w:hAnsiTheme="majorHAnsi" w:cstheme="majorBidi"/>
          <w:b/>
          <w:bCs/>
          <w:caps/>
          <w:color w:val="80865A" w:themeColor="accent3" w:themeShade="BF"/>
          <w:sz w:val="24"/>
          <w:szCs w:val="24"/>
        </w:rPr>
        <w:t xml:space="preserve"> (usp)</w:t>
      </w:r>
    </w:p>
    <w:p w:rsidR="00F06775" w:rsidRDefault="00F06775" w:rsidP="00F06775">
      <w:pPr>
        <w:ind w:left="0"/>
      </w:pPr>
      <w:r>
        <w:t xml:space="preserve">Describe your unique selling proposition (USP). </w:t>
      </w:r>
      <w:r w:rsidR="00031075">
        <w:t>Next, explain the key aspects of</w:t>
      </w:r>
      <w:r>
        <w:t xml:space="preserve"> your business, products, or services </w:t>
      </w:r>
      <w:r w:rsidR="00031075">
        <w:t xml:space="preserve">that make them </w:t>
      </w:r>
      <w:r>
        <w:t>unique when compared to your competition. (</w:t>
      </w:r>
      <w:proofErr w:type="gramStart"/>
      <w:r>
        <w:t>e</w:t>
      </w:r>
      <w:proofErr w:type="gramEnd"/>
      <w:r>
        <w:t>.</w:t>
      </w:r>
      <w:r w:rsidR="00031075">
        <w:t>g.</w:t>
      </w:r>
      <w:r>
        <w:t>, Southwest Airlines</w:t>
      </w:r>
      <w:r w:rsidR="00031075">
        <w:t>’</w:t>
      </w:r>
      <w:r>
        <w:t xml:space="preserve"> USP is providing customers with low airfare without compromising service and comfort.) </w:t>
      </w:r>
    </w:p>
    <w:p w:rsidR="00757FFB" w:rsidRDefault="00757FFB" w:rsidP="00F06775">
      <w:pPr>
        <w:ind w:left="0"/>
      </w:pPr>
      <w:r w:rsidRPr="00757FFB">
        <w:rPr>
          <w:rFonts w:asciiTheme="majorHAnsi" w:eastAsiaTheme="majorEastAsia" w:hAnsiTheme="majorHAnsi" w:cstheme="majorBidi"/>
          <w:b/>
          <w:bCs/>
          <w:caps/>
          <w:color w:val="80865A" w:themeColor="accent3" w:themeShade="BF"/>
          <w:sz w:val="24"/>
          <w:szCs w:val="24"/>
        </w:rPr>
        <w:t>marketing objectives</w:t>
      </w:r>
      <w:r>
        <w:rPr>
          <w:rFonts w:asciiTheme="majorHAnsi" w:eastAsiaTheme="majorEastAsia" w:hAnsiTheme="majorHAnsi" w:cstheme="majorBidi"/>
          <w:b/>
          <w:bCs/>
          <w:caps/>
          <w:color w:val="80865A" w:themeColor="accent3" w:themeShade="BF"/>
          <w:sz w:val="24"/>
          <w:szCs w:val="24"/>
        </w:rPr>
        <w:t xml:space="preserve"> </w:t>
      </w:r>
    </w:p>
    <w:p w:rsidR="00F06775" w:rsidRDefault="00F06775" w:rsidP="00F06775">
      <w:pPr>
        <w:ind w:left="0"/>
      </w:pPr>
      <w:r>
        <w:t>Describe the marketing objectives of your company</w:t>
      </w:r>
      <w:r w:rsidR="00031075">
        <w:t>.</w:t>
      </w:r>
      <w:r>
        <w:t xml:space="preserve"> Your marketing objectives should, at a minimum, address potential customer profile and market segmentation. Explain the manner in which you conducted your secondary market research.</w:t>
      </w:r>
    </w:p>
    <w:p w:rsidR="009F6E66" w:rsidRDefault="009F6E66" w:rsidP="00F06775">
      <w:pPr>
        <w:ind w:left="0"/>
      </w:pPr>
    </w:p>
    <w:p w:rsidR="00757FFB" w:rsidRDefault="00031075" w:rsidP="00757FFB">
      <w:pPr>
        <w:ind w:left="720"/>
      </w:pPr>
      <w:r>
        <w:t xml:space="preserve">Use at least </w:t>
      </w:r>
      <w:r w:rsidR="001A057D">
        <w:t>two (2)</w:t>
      </w:r>
      <w:r>
        <w:t xml:space="preserve"> quality </w:t>
      </w:r>
      <w:r w:rsidR="00757FFB">
        <w:t xml:space="preserve">references </w:t>
      </w:r>
      <w:r w:rsidR="00B41DDA">
        <w:t>ci</w:t>
      </w:r>
      <w:r>
        <w:t>ted</w:t>
      </w:r>
      <w:r w:rsidR="00757FFB">
        <w:t xml:space="preserve"> in APA format to support this section. Use </w:t>
      </w:r>
      <w:r w:rsidR="00E270F1">
        <w:t xml:space="preserve">your references </w:t>
      </w:r>
      <w:r w:rsidR="00757FFB">
        <w:t xml:space="preserve">to define your understanding of USP and </w:t>
      </w:r>
      <w:r w:rsidR="00B41DDA">
        <w:t xml:space="preserve">depict </w:t>
      </w:r>
      <w:r w:rsidR="00757FFB">
        <w:t xml:space="preserve">the importance of describing your marketing objectives. </w:t>
      </w:r>
    </w:p>
    <w:p w:rsidR="00F06775" w:rsidRDefault="00F06775" w:rsidP="00976727">
      <w:pPr>
        <w:ind w:left="0"/>
      </w:pPr>
    </w:p>
    <w:p w:rsidR="00AF492B" w:rsidRPr="009F6E66" w:rsidRDefault="009F6E66" w:rsidP="00976727">
      <w:pPr>
        <w:pStyle w:val="Heading2"/>
        <w:ind w:left="0"/>
        <w:rPr>
          <w:color w:val="FF0000"/>
        </w:rPr>
      </w:pPr>
      <w:r w:rsidRPr="009F6E66">
        <w:rPr>
          <w:color w:val="FF0000"/>
        </w:rPr>
        <w:t xml:space="preserve">Section 4: </w:t>
      </w:r>
      <w:r w:rsidR="00976727" w:rsidRPr="009F6E66">
        <w:rPr>
          <w:color w:val="FF0000"/>
        </w:rPr>
        <w:t>Pricing and Distribution Strategy</w:t>
      </w:r>
    </w:p>
    <w:p w:rsidR="00AF492B" w:rsidRDefault="00296F5F">
      <w:r>
        <w:t>Y</w:t>
      </w:r>
      <w:r w:rsidR="00976727" w:rsidRPr="00976727">
        <w:t xml:space="preserve">ou will </w:t>
      </w:r>
      <w:r>
        <w:t xml:space="preserve">now </w:t>
      </w:r>
      <w:r w:rsidR="00976727" w:rsidRPr="00976727">
        <w:t>consider your</w:t>
      </w:r>
      <w:r>
        <w:t xml:space="preserve"> company’s</w:t>
      </w:r>
      <w:r w:rsidR="00976727" w:rsidRPr="00976727">
        <w:t xml:space="preserve"> strengths and weakness</w:t>
      </w:r>
      <w:r>
        <w:t>,</w:t>
      </w:r>
      <w:r w:rsidR="00976727" w:rsidRPr="00976727">
        <w:t xml:space="preserve"> along with your product or service price. </w:t>
      </w:r>
    </w:p>
    <w:p w:rsidR="00D176A7" w:rsidRDefault="00D176A7"/>
    <w:p w:rsidR="00AF492B" w:rsidRDefault="00976727">
      <w:pPr>
        <w:pStyle w:val="Heading3"/>
      </w:pPr>
      <w:r>
        <w:t xml:space="preserve">strengths, weaknesses, opportunties </w:t>
      </w:r>
      <w:r w:rsidR="009F6E66">
        <w:t>and threats (</w:t>
      </w:r>
      <w:r>
        <w:t>SWOT</w:t>
      </w:r>
      <w:r w:rsidR="009F6E66">
        <w:t>)</w:t>
      </w:r>
      <w:r>
        <w:t xml:space="preserve"> </w:t>
      </w:r>
    </w:p>
    <w:p w:rsidR="00AF492B" w:rsidRDefault="00976727">
      <w:r w:rsidRPr="00976727">
        <w:t>Determine the key strengths and weaknesses of your company, as well as the opportunities and threats it faces within its industry.</w:t>
      </w:r>
    </w:p>
    <w:p w:rsidR="004C0AB3" w:rsidRDefault="004C0AB3">
      <w:r>
        <w:t xml:space="preserve">The </w:t>
      </w:r>
      <w:r w:rsidRPr="004C0AB3">
        <w:t xml:space="preserve">SWOT Analysis is a </w:t>
      </w:r>
      <w:r>
        <w:t xml:space="preserve">very </w:t>
      </w:r>
      <w:r w:rsidRPr="004C0AB3">
        <w:t xml:space="preserve">useful technique for </w:t>
      </w:r>
      <w:r>
        <w:t xml:space="preserve">in business. </w:t>
      </w:r>
      <w:r w:rsidR="0017427A">
        <w:t>Go to Mind Tools’ Website and read “SWOT Analysis” for a better understanding of the topic, located at</w:t>
      </w:r>
      <w:r>
        <w:t xml:space="preserve"> </w:t>
      </w:r>
      <w:hyperlink r:id="rId12" w:history="1">
        <w:r w:rsidRPr="00E270F1">
          <w:rPr>
            <w:rStyle w:val="Hyperlink"/>
            <w:color w:val="0000FF"/>
          </w:rPr>
          <w:t>http://www.mindtools.com/pages/article/newTMC_05.htm</w:t>
        </w:r>
      </w:hyperlink>
      <w:proofErr w:type="gramStart"/>
      <w:r w:rsidRPr="00E270F1">
        <w:rPr>
          <w:color w:val="0000FF"/>
        </w:rPr>
        <w:t xml:space="preserve"> </w:t>
      </w:r>
      <w:r w:rsidR="0017427A">
        <w:t>.</w:t>
      </w:r>
      <w:proofErr w:type="gramEnd"/>
    </w:p>
    <w:p w:rsidR="00AF492B" w:rsidRDefault="009F6E66">
      <w:pPr>
        <w:pStyle w:val="Heading3"/>
      </w:pPr>
      <w:r w:rsidRPr="009F6E66">
        <w:t>supply-chain and operational system</w:t>
      </w:r>
    </w:p>
    <w:p w:rsidR="009F6E66" w:rsidRPr="009F6E66" w:rsidRDefault="009F6E66" w:rsidP="009F6E66">
      <w:r w:rsidRPr="009F6E66">
        <w:t xml:space="preserve">Discuss your </w:t>
      </w:r>
      <w:r w:rsidR="00296F5F">
        <w:t xml:space="preserve">critical steps within your </w:t>
      </w:r>
      <w:r w:rsidRPr="009F6E66">
        <w:t xml:space="preserve">supply-chain and operational system. Explain </w:t>
      </w:r>
      <w:r w:rsidR="00296F5F">
        <w:t>the key aspects of your strategies for</w:t>
      </w:r>
      <w:r w:rsidRPr="009F6E66">
        <w:t xml:space="preserve"> producing and distributing your </w:t>
      </w:r>
      <w:r w:rsidR="00296F5F">
        <w:t>product</w:t>
      </w:r>
      <w:r w:rsidR="00296F5F" w:rsidRPr="009F6E66">
        <w:t xml:space="preserve">s </w:t>
      </w:r>
      <w:r w:rsidRPr="009F6E66">
        <w:t xml:space="preserve">and services to </w:t>
      </w:r>
      <w:r w:rsidR="00296F5F">
        <w:t xml:space="preserve">both </w:t>
      </w:r>
      <w:r w:rsidRPr="009F6E66">
        <w:t xml:space="preserve">your stores </w:t>
      </w:r>
      <w:r w:rsidR="00296F5F">
        <w:t>and</w:t>
      </w:r>
      <w:r w:rsidR="00296F5F" w:rsidRPr="009F6E66">
        <w:t xml:space="preserve"> </w:t>
      </w:r>
      <w:r w:rsidRPr="009F6E66">
        <w:t>customers. Determine whether you will use an outside vendor or do everything in</w:t>
      </w:r>
      <w:r w:rsidR="008A6FBA">
        <w:t>-</w:t>
      </w:r>
      <w:r w:rsidRPr="009F6E66">
        <w:t>house.</w:t>
      </w:r>
    </w:p>
    <w:p w:rsidR="009F6E66" w:rsidRDefault="009F6E66" w:rsidP="009F6E66">
      <w:pPr>
        <w:pStyle w:val="Heading3"/>
      </w:pPr>
      <w:r w:rsidRPr="009F6E66">
        <w:t>pricing strategy</w:t>
      </w:r>
    </w:p>
    <w:p w:rsidR="009F6E66" w:rsidRDefault="009F6E66" w:rsidP="006C432D">
      <w:r w:rsidRPr="009F6E66">
        <w:t xml:space="preserve">Analyze the </w:t>
      </w:r>
      <w:r w:rsidR="00296F5F">
        <w:t xml:space="preserve">company’s </w:t>
      </w:r>
      <w:r w:rsidRPr="009F6E66">
        <w:t xml:space="preserve">pricing strategy relative to </w:t>
      </w:r>
      <w:r w:rsidR="00296F5F">
        <w:t>its</w:t>
      </w:r>
      <w:r w:rsidRPr="009F6E66">
        <w:t xml:space="preserve"> pricing objective. Examine major internal and major external factors that could </w:t>
      </w:r>
      <w:r w:rsidR="00B41DDA">
        <w:t xml:space="preserve">potentially </w:t>
      </w:r>
      <w:r w:rsidRPr="009F6E66">
        <w:t xml:space="preserve">affect the pricing of the company’s </w:t>
      </w:r>
      <w:r w:rsidR="00B41DDA">
        <w:t>product</w:t>
      </w:r>
      <w:r w:rsidR="00B41DDA" w:rsidRPr="009F6E66">
        <w:t xml:space="preserve">s </w:t>
      </w:r>
      <w:r w:rsidRPr="009F6E66">
        <w:t>or services.</w:t>
      </w:r>
    </w:p>
    <w:p w:rsidR="00D176A7" w:rsidRDefault="00D176A7" w:rsidP="006C432D"/>
    <w:p w:rsidR="009F6E66" w:rsidRDefault="00B41DDA" w:rsidP="009F6E66">
      <w:pPr>
        <w:ind w:left="720"/>
      </w:pPr>
      <w:r>
        <w:t xml:space="preserve">Use at least </w:t>
      </w:r>
      <w:r w:rsidR="001A057D">
        <w:t>two (2)</w:t>
      </w:r>
      <w:r>
        <w:t xml:space="preserve"> quality</w:t>
      </w:r>
      <w:r w:rsidRPr="009F6E66">
        <w:t xml:space="preserve"> </w:t>
      </w:r>
      <w:r w:rsidR="009F6E66" w:rsidRPr="009F6E66">
        <w:t xml:space="preserve">references </w:t>
      </w:r>
      <w:r>
        <w:t>cited</w:t>
      </w:r>
      <w:r w:rsidR="009F6E66" w:rsidRPr="009F6E66">
        <w:t xml:space="preserve"> in APA format to support this section. Use </w:t>
      </w:r>
      <w:r w:rsidR="00E270F1">
        <w:t xml:space="preserve">your references </w:t>
      </w:r>
      <w:r w:rsidR="009F6E66" w:rsidRPr="009F6E66">
        <w:t xml:space="preserve">to </w:t>
      </w:r>
      <w:r w:rsidR="009F6E66">
        <w:t>define your understanding of SWOT</w:t>
      </w:r>
      <w:r w:rsidR="009F6E66" w:rsidRPr="009F6E66">
        <w:t xml:space="preserve"> and </w:t>
      </w:r>
      <w:r>
        <w:t xml:space="preserve">depict </w:t>
      </w:r>
      <w:r w:rsidR="009F6E66" w:rsidRPr="009F6E66">
        <w:t>the importance of describing your</w:t>
      </w:r>
      <w:r w:rsidR="009F6E66">
        <w:t xml:space="preserve"> supply-chain and pricing strategy</w:t>
      </w:r>
      <w:r w:rsidR="009F6E66" w:rsidRPr="009F6E66">
        <w:t>.</w:t>
      </w:r>
    </w:p>
    <w:p w:rsidR="00AF492B" w:rsidRPr="00D176A7" w:rsidRDefault="006C432D">
      <w:pPr>
        <w:pStyle w:val="Heading2"/>
        <w:rPr>
          <w:color w:val="FF0000"/>
        </w:rPr>
      </w:pPr>
      <w:r w:rsidRPr="00D176A7">
        <w:rPr>
          <w:color w:val="FF0000"/>
        </w:rPr>
        <w:t>Section 5: Distribution Plan and Promotions Strategy</w:t>
      </w:r>
    </w:p>
    <w:p w:rsidR="006C432D" w:rsidRDefault="00470CAF" w:rsidP="006C432D">
      <w:r>
        <w:t>Y</w:t>
      </w:r>
      <w:r w:rsidR="006C432D">
        <w:t xml:space="preserve">ou will consider </w:t>
      </w:r>
      <w:r>
        <w:t xml:space="preserve">mechanisms by which </w:t>
      </w:r>
      <w:r w:rsidR="006C432D">
        <w:t xml:space="preserve">your customers will </w:t>
      </w:r>
      <w:r>
        <w:t>purchase</w:t>
      </w:r>
      <w:r w:rsidR="006C432D">
        <w:t xml:space="preserve"> you</w:t>
      </w:r>
      <w:r>
        <w:t>r products and / or services</w:t>
      </w:r>
      <w:r w:rsidR="006C432D">
        <w:t xml:space="preserve"> (</w:t>
      </w:r>
      <w:r>
        <w:t xml:space="preserve">e.g., </w:t>
      </w:r>
      <w:r w:rsidR="006C432D">
        <w:t xml:space="preserve">online, storefront, direct sells) and </w:t>
      </w:r>
      <w:r>
        <w:t xml:space="preserve">the primary manner in which </w:t>
      </w:r>
      <w:r w:rsidR="006C432D">
        <w:t>you intend to reach new customers (</w:t>
      </w:r>
      <w:r>
        <w:t xml:space="preserve">e.g., </w:t>
      </w:r>
      <w:r w:rsidR="006C432D">
        <w:t xml:space="preserve">TV, radio, social media, special events).  </w:t>
      </w:r>
    </w:p>
    <w:p w:rsidR="009F6E66" w:rsidRPr="009F6E66" w:rsidRDefault="006C432D" w:rsidP="006C432D">
      <w:r>
        <w:t xml:space="preserve">Consider the marketing materials that you intend to use. </w:t>
      </w:r>
      <w:r w:rsidR="00470CAF">
        <w:t xml:space="preserve">According to the textbook, marketing </w:t>
      </w:r>
      <w:r>
        <w:t>materials are collateral used to promote your business or products. Promotional strategy may include free trial offers, money-back guarantees</w:t>
      </w:r>
      <w:r w:rsidR="00470CAF">
        <w:t>,</w:t>
      </w:r>
      <w:r>
        <w:t xml:space="preserve"> and buy </w:t>
      </w:r>
      <w:r w:rsidR="00093826">
        <w:t>two (</w:t>
      </w:r>
      <w:r>
        <w:t>2</w:t>
      </w:r>
      <w:r w:rsidR="00093826">
        <w:t>)</w:t>
      </w:r>
      <w:r>
        <w:t xml:space="preserve"> for the price </w:t>
      </w:r>
      <w:r w:rsidR="00093826">
        <w:t>of one (</w:t>
      </w:r>
      <w:r>
        <w:t>1</w:t>
      </w:r>
      <w:r w:rsidR="00093826">
        <w:t>)</w:t>
      </w:r>
      <w:r>
        <w:t xml:space="preserve"> type of deals.</w:t>
      </w:r>
    </w:p>
    <w:p w:rsidR="00AF492B" w:rsidRDefault="006C432D">
      <w:pPr>
        <w:pStyle w:val="Heading3"/>
      </w:pPr>
      <w:r w:rsidRPr="006C432D">
        <w:lastRenderedPageBreak/>
        <w:t>distribution strategy</w:t>
      </w:r>
    </w:p>
    <w:p w:rsidR="00AF492B" w:rsidRDefault="006C432D">
      <w:r w:rsidRPr="006C432D">
        <w:t xml:space="preserve">Determine the distribution strategy in terms of your target market, location, and selection of distribution channels. </w:t>
      </w:r>
      <w:r w:rsidR="00F048A6">
        <w:t>Indicate</w:t>
      </w:r>
      <w:r w:rsidR="00F048A6" w:rsidRPr="006C432D">
        <w:t xml:space="preserve"> </w:t>
      </w:r>
      <w:r w:rsidRPr="006C432D">
        <w:t xml:space="preserve">whether or not you will </w:t>
      </w:r>
      <w:r w:rsidR="00F048A6">
        <w:t>leverage</w:t>
      </w:r>
      <w:r w:rsidR="00F048A6" w:rsidRPr="006C432D">
        <w:t xml:space="preserve"> </w:t>
      </w:r>
      <w:r w:rsidRPr="006C432D">
        <w:t>the following</w:t>
      </w:r>
      <w:r w:rsidR="00F048A6">
        <w:t xml:space="preserve"> strategies</w:t>
      </w:r>
      <w:r w:rsidRPr="006C432D">
        <w:t xml:space="preserve">: </w:t>
      </w:r>
      <w:r w:rsidR="00F048A6">
        <w:t xml:space="preserve">use </w:t>
      </w:r>
      <w:r w:rsidRPr="006C432D">
        <w:t>stores located in d</w:t>
      </w:r>
      <w:r>
        <w:t xml:space="preserve">ifferent regions, sell online, </w:t>
      </w:r>
      <w:r w:rsidRPr="006C432D">
        <w:t xml:space="preserve">and </w:t>
      </w:r>
      <w:r w:rsidR="00093826">
        <w:t xml:space="preserve">/ or </w:t>
      </w:r>
      <w:r w:rsidRPr="006C432D">
        <w:t>hire a sales team to sell directly to suppliers and door to door</w:t>
      </w:r>
      <w:r w:rsidR="00093826">
        <w:t>.</w:t>
      </w:r>
      <w:r w:rsidR="00093826" w:rsidRPr="006C432D">
        <w:t xml:space="preserve"> </w:t>
      </w:r>
      <w:r w:rsidRPr="006C432D">
        <w:t>Recommend three (3) strategy options to get your product or services out to your customer base.</w:t>
      </w:r>
    </w:p>
    <w:p w:rsidR="008913DA" w:rsidRDefault="00093826" w:rsidP="008913DA">
      <w:pPr>
        <w:pStyle w:val="ListParagraph"/>
        <w:numPr>
          <w:ilvl w:val="0"/>
          <w:numId w:val="6"/>
        </w:numPr>
      </w:pPr>
      <w:r>
        <w:t xml:space="preserve">Insert strategy </w:t>
      </w:r>
      <w:r w:rsidR="008913DA" w:rsidRPr="008913DA">
        <w:t>option to get your product or services out to your customer base</w:t>
      </w:r>
    </w:p>
    <w:p w:rsidR="008913DA" w:rsidRDefault="00093826" w:rsidP="008913DA">
      <w:pPr>
        <w:pStyle w:val="ListParagraph"/>
        <w:numPr>
          <w:ilvl w:val="0"/>
          <w:numId w:val="6"/>
        </w:numPr>
      </w:pPr>
      <w:r>
        <w:t xml:space="preserve">Insert strategy </w:t>
      </w:r>
      <w:r w:rsidR="008913DA" w:rsidRPr="008913DA">
        <w:t>option to get your product or services out to your customer base</w:t>
      </w:r>
    </w:p>
    <w:p w:rsidR="008913DA" w:rsidRDefault="00093826" w:rsidP="008913DA">
      <w:pPr>
        <w:pStyle w:val="ListParagraph"/>
        <w:numPr>
          <w:ilvl w:val="0"/>
          <w:numId w:val="6"/>
        </w:numPr>
      </w:pPr>
      <w:r>
        <w:t xml:space="preserve">Insert </w:t>
      </w:r>
      <w:proofErr w:type="gramStart"/>
      <w:r>
        <w:t xml:space="preserve">strategy  </w:t>
      </w:r>
      <w:r w:rsidR="008913DA" w:rsidRPr="008913DA">
        <w:t>option</w:t>
      </w:r>
      <w:proofErr w:type="gramEnd"/>
      <w:r w:rsidR="008913DA" w:rsidRPr="008913DA">
        <w:t xml:space="preserve"> to get your product or services out to your customer base</w:t>
      </w:r>
    </w:p>
    <w:p w:rsidR="00AF492B" w:rsidRDefault="006C432D">
      <w:pPr>
        <w:pStyle w:val="Heading3"/>
      </w:pPr>
      <w:r w:rsidRPr="006C432D">
        <w:t>marketing goals</w:t>
      </w:r>
    </w:p>
    <w:p w:rsidR="00AF492B" w:rsidRDefault="006C432D">
      <w:r w:rsidRPr="006C432D">
        <w:t xml:space="preserve">Outline your </w:t>
      </w:r>
      <w:r w:rsidR="00F048A6">
        <w:t xml:space="preserve">main </w:t>
      </w:r>
      <w:r w:rsidRPr="006C432D">
        <w:t xml:space="preserve">marketing goals for promotions, offers, </w:t>
      </w:r>
      <w:r w:rsidR="00F048A6">
        <w:t xml:space="preserve">and </w:t>
      </w:r>
      <w:r w:rsidRPr="006C432D">
        <w:t>giveaways</w:t>
      </w:r>
      <w:r w:rsidR="00F048A6">
        <w:t>.</w:t>
      </w:r>
      <w:r w:rsidRPr="006C432D">
        <w:t xml:space="preserve"> </w:t>
      </w:r>
      <w:r w:rsidR="00F048A6">
        <w:t>Discuss</w:t>
      </w:r>
      <w:r w:rsidR="00F048A6" w:rsidRPr="006C432D">
        <w:t xml:space="preserve"> </w:t>
      </w:r>
      <w:r w:rsidRPr="006C432D">
        <w:t xml:space="preserve">the </w:t>
      </w:r>
      <w:r w:rsidR="00F048A6">
        <w:t xml:space="preserve">key </w:t>
      </w:r>
      <w:r w:rsidRPr="006C432D">
        <w:t xml:space="preserve">types of marketing materials </w:t>
      </w:r>
      <w:r w:rsidR="00F048A6">
        <w:t xml:space="preserve">that </w:t>
      </w:r>
      <w:r w:rsidRPr="006C432D">
        <w:t>you intend to develop and share.</w:t>
      </w:r>
    </w:p>
    <w:p w:rsidR="006C432D" w:rsidRDefault="00F048A6" w:rsidP="006C432D">
      <w:pPr>
        <w:ind w:left="720"/>
      </w:pPr>
      <w:r>
        <w:t xml:space="preserve">Use at least </w:t>
      </w:r>
      <w:r w:rsidR="001A057D">
        <w:t>two (2)</w:t>
      </w:r>
      <w:r>
        <w:t xml:space="preserve"> quality</w:t>
      </w:r>
      <w:r w:rsidRPr="006C432D">
        <w:t xml:space="preserve"> </w:t>
      </w:r>
      <w:r w:rsidR="006C432D" w:rsidRPr="006C432D">
        <w:t xml:space="preserve">references and </w:t>
      </w:r>
      <w:r>
        <w:t>cited</w:t>
      </w:r>
      <w:r w:rsidRPr="006C432D">
        <w:t xml:space="preserve"> </w:t>
      </w:r>
      <w:r w:rsidR="006C432D" w:rsidRPr="006C432D">
        <w:t xml:space="preserve">in APA format to support this section. </w:t>
      </w:r>
      <w:r w:rsidR="006C432D">
        <w:t xml:space="preserve">Also consider including charts, </w:t>
      </w:r>
      <w:r w:rsidR="00D176A7">
        <w:t xml:space="preserve">graphs, </w:t>
      </w:r>
      <w:r w:rsidR="006C432D">
        <w:t>tables</w:t>
      </w:r>
      <w:r>
        <w:t>,</w:t>
      </w:r>
      <w:r w:rsidR="006C432D">
        <w:t xml:space="preserve"> and pictures to support your marketing goals as it relates to promotions, offers</w:t>
      </w:r>
      <w:r>
        <w:t>,</w:t>
      </w:r>
      <w:r w:rsidR="006C432D">
        <w:t xml:space="preserve"> and</w:t>
      </w:r>
      <w:r w:rsidR="006C432D" w:rsidRPr="006C432D">
        <w:t xml:space="preserve"> giveaways</w:t>
      </w:r>
      <w:r w:rsidR="006C432D">
        <w:t xml:space="preserve">. </w:t>
      </w:r>
    </w:p>
    <w:p w:rsidR="00AF492B" w:rsidRPr="00DE4CE2" w:rsidRDefault="00DE4CE2">
      <w:pPr>
        <w:pStyle w:val="Heading2"/>
        <w:rPr>
          <w:color w:val="FF0000"/>
        </w:rPr>
      </w:pPr>
      <w:r w:rsidRPr="00DE4CE2">
        <w:rPr>
          <w:color w:val="FF0000"/>
        </w:rPr>
        <w:t>action steps (conclusion)</w:t>
      </w:r>
    </w:p>
    <w:p w:rsidR="00AF492B" w:rsidRDefault="00F048A6">
      <w:r>
        <w:t xml:space="preserve">Propose at least three (3) action </w:t>
      </w:r>
      <w:r w:rsidR="00DE4CE2">
        <w:t xml:space="preserve">steps </w:t>
      </w:r>
      <w:r>
        <w:t xml:space="preserve">that you can use </w:t>
      </w:r>
      <w:r w:rsidR="00DE4CE2">
        <w:t xml:space="preserve">to move </w:t>
      </w:r>
      <w:r>
        <w:t xml:space="preserve">your </w:t>
      </w:r>
      <w:r w:rsidR="00DE4CE2">
        <w:t xml:space="preserve">plan forward. </w:t>
      </w:r>
      <w:r w:rsidR="00093826">
        <w:t>Consider how</w:t>
      </w:r>
      <w:r w:rsidR="00DE4CE2">
        <w:t>, when</w:t>
      </w:r>
      <w:r w:rsidR="007938BF">
        <w:t>,</w:t>
      </w:r>
      <w:r w:rsidR="00DE4CE2">
        <w:t xml:space="preserve"> and who will be involved </w:t>
      </w:r>
      <w:r w:rsidR="004C0AB3">
        <w:t>in the execution of this plan</w:t>
      </w:r>
      <w:r w:rsidR="00093826">
        <w:t xml:space="preserve">. </w:t>
      </w:r>
      <w:r w:rsidR="00DE4CE2">
        <w:t xml:space="preserve">Formally wrap up your marketing plan. </w:t>
      </w:r>
    </w:p>
    <w:p w:rsidR="00DE4CE2" w:rsidRDefault="00DE4CE2" w:rsidP="00DE4CE2">
      <w:pPr>
        <w:ind w:left="720"/>
      </w:pPr>
      <w:r>
        <w:t xml:space="preserve">A conclusion is not traditionally included in a marketing plan, but </w:t>
      </w:r>
      <w:proofErr w:type="gramStart"/>
      <w:r>
        <w:t>a list of action steps are</w:t>
      </w:r>
      <w:proofErr w:type="gramEnd"/>
      <w:r>
        <w:t xml:space="preserve"> often included within the plan. The conclusion provides </w:t>
      </w:r>
      <w:r w:rsidR="00F048A6">
        <w:t xml:space="preserve">you </w:t>
      </w:r>
      <w:r>
        <w:t xml:space="preserve">with an opportunity to reflect on </w:t>
      </w:r>
      <w:r w:rsidR="00F048A6">
        <w:t xml:space="preserve">your </w:t>
      </w:r>
      <w:r>
        <w:t xml:space="preserve">plan and support academic level writing. </w:t>
      </w: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DE4CE2" w:rsidRDefault="00DE4CE2" w:rsidP="00DE4CE2">
      <w:pPr>
        <w:ind w:left="720"/>
      </w:pPr>
    </w:p>
    <w:p w:rsidR="00AF492B" w:rsidRPr="00DE4CE2" w:rsidRDefault="00DE4CE2">
      <w:pPr>
        <w:pStyle w:val="Heading2"/>
        <w:rPr>
          <w:color w:val="FF0000"/>
        </w:rPr>
      </w:pPr>
      <w:r w:rsidRPr="00DE4CE2">
        <w:rPr>
          <w:color w:val="FF0000"/>
        </w:rPr>
        <w:t>Reference list (APA format)</w:t>
      </w:r>
    </w:p>
    <w:sectPr w:rsidR="00AF492B" w:rsidRPr="00DE4CE2" w:rsidSect="008D3A17">
      <w:headerReference w:type="default" r:id="rId13"/>
      <w:footerReference w:type="default" r:id="rId14"/>
      <w:pgSz w:w="12240" w:h="15840"/>
      <w:pgMar w:top="1440" w:right="1440" w:bottom="1440" w:left="1440" w:header="720" w:footer="576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A30" w:rsidRDefault="008E4A30">
      <w:r>
        <w:separator/>
      </w:r>
    </w:p>
    <w:p w:rsidR="008E4A30" w:rsidRDefault="008E4A30"/>
  </w:endnote>
  <w:endnote w:type="continuationSeparator" w:id="0">
    <w:p w:rsidR="008E4A30" w:rsidRDefault="008E4A30">
      <w:r>
        <w:continuationSeparator/>
      </w:r>
    </w:p>
    <w:p w:rsidR="008E4A30" w:rsidRDefault="008E4A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4"/>
      <w:gridCol w:w="6552"/>
      <w:gridCol w:w="1404"/>
    </w:tblGrid>
    <w:tr w:rsidR="00AF492B">
      <w:sdt>
        <w:sdtPr>
          <w:alias w:val="Date"/>
          <w:tag w:val=""/>
          <w:id w:val="-1726279576"/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750" w:type="pct"/>
            </w:tcPr>
            <w:p w:rsidR="00AF492B" w:rsidRDefault="00A27315">
              <w:pPr>
                <w:pStyle w:val="Footer"/>
              </w:pPr>
              <w:r>
                <w:t>[Date]</w:t>
              </w:r>
            </w:p>
          </w:tc>
        </w:sdtContent>
      </w:sdt>
      <w:tc>
        <w:tcPr>
          <w:tcW w:w="3500" w:type="pct"/>
        </w:tcPr>
        <w:p w:rsidR="00AF492B" w:rsidRDefault="00B63C9D">
          <w:pPr>
            <w:pStyle w:val="Footer"/>
            <w:jc w:val="center"/>
          </w:pPr>
          <w:sdt>
            <w:sdtPr>
              <w:alias w:val="Title"/>
              <w:tag w:val=""/>
              <w:id w:val="-1338775667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158BF">
                <w:t>Marketing Plan</w:t>
              </w:r>
            </w:sdtContent>
          </w:sdt>
        </w:p>
      </w:tc>
      <w:tc>
        <w:tcPr>
          <w:tcW w:w="750" w:type="pct"/>
        </w:tcPr>
        <w:p w:rsidR="00AF492B" w:rsidRDefault="00EF4AC6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B63C9D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AF492B" w:rsidRDefault="00AF492B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A30" w:rsidRDefault="008E4A30">
      <w:r>
        <w:separator/>
      </w:r>
    </w:p>
    <w:p w:rsidR="008E4A30" w:rsidRDefault="008E4A30"/>
  </w:footnote>
  <w:footnote w:type="continuationSeparator" w:id="0">
    <w:p w:rsidR="008E4A30" w:rsidRDefault="008E4A30">
      <w:r>
        <w:continuationSeparator/>
      </w:r>
    </w:p>
    <w:p w:rsidR="008E4A30" w:rsidRDefault="008E4A30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2B" w:rsidRDefault="006A2C62">
    <w:pPr>
      <w:pStyle w:val="Header"/>
    </w:pPr>
    <w:r>
      <w:t>MKT100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91C607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</w:abstractNum>
  <w:abstractNum w:abstractNumId="1">
    <w:nsid w:val="FFFFFF89"/>
    <w:multiLevelType w:val="singleLevel"/>
    <w:tmpl w:val="B25AC9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56D6D20"/>
    <w:multiLevelType w:val="hybridMultilevel"/>
    <w:tmpl w:val="207A72B4"/>
    <w:lvl w:ilvl="0" w:tplc="DC9CD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993888"/>
    <w:multiLevelType w:val="hybridMultilevel"/>
    <w:tmpl w:val="E0525368"/>
    <w:lvl w:ilvl="0" w:tplc="0EB45C24">
      <w:start w:val="1"/>
      <w:numFmt w:val="bullet"/>
      <w:pStyle w:val="List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>
    <w:nsid w:val="4F204981"/>
    <w:multiLevelType w:val="hybridMultilevel"/>
    <w:tmpl w:val="077A26EC"/>
    <w:lvl w:ilvl="0" w:tplc="9B522C6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8BF"/>
    <w:rsid w:val="00031075"/>
    <w:rsid w:val="0004056B"/>
    <w:rsid w:val="00091264"/>
    <w:rsid w:val="00093826"/>
    <w:rsid w:val="000A1D1D"/>
    <w:rsid w:val="0017427A"/>
    <w:rsid w:val="00196010"/>
    <w:rsid w:val="001A057D"/>
    <w:rsid w:val="00241477"/>
    <w:rsid w:val="00296F5F"/>
    <w:rsid w:val="002A6FAB"/>
    <w:rsid w:val="002F5542"/>
    <w:rsid w:val="002F55C3"/>
    <w:rsid w:val="00321181"/>
    <w:rsid w:val="00365F2A"/>
    <w:rsid w:val="003806AD"/>
    <w:rsid w:val="003E1599"/>
    <w:rsid w:val="00422410"/>
    <w:rsid w:val="0044214B"/>
    <w:rsid w:val="00470CAF"/>
    <w:rsid w:val="004A72C5"/>
    <w:rsid w:val="004C0AB3"/>
    <w:rsid w:val="00513D48"/>
    <w:rsid w:val="005D1EC6"/>
    <w:rsid w:val="0063084C"/>
    <w:rsid w:val="00680D8B"/>
    <w:rsid w:val="006A2C62"/>
    <w:rsid w:val="006B7E21"/>
    <w:rsid w:val="006C432D"/>
    <w:rsid w:val="00716A63"/>
    <w:rsid w:val="00757FFB"/>
    <w:rsid w:val="007938BF"/>
    <w:rsid w:val="00834192"/>
    <w:rsid w:val="008913DA"/>
    <w:rsid w:val="008A6FBA"/>
    <w:rsid w:val="008D3A17"/>
    <w:rsid w:val="008E4A30"/>
    <w:rsid w:val="008E6905"/>
    <w:rsid w:val="009158BF"/>
    <w:rsid w:val="00976727"/>
    <w:rsid w:val="009C6C0E"/>
    <w:rsid w:val="009C78A8"/>
    <w:rsid w:val="009D1505"/>
    <w:rsid w:val="009F6E66"/>
    <w:rsid w:val="00A21A5A"/>
    <w:rsid w:val="00A27315"/>
    <w:rsid w:val="00AF492B"/>
    <w:rsid w:val="00B41DDA"/>
    <w:rsid w:val="00B63C9D"/>
    <w:rsid w:val="00BD2F3C"/>
    <w:rsid w:val="00C13DA8"/>
    <w:rsid w:val="00CB7132"/>
    <w:rsid w:val="00D176A7"/>
    <w:rsid w:val="00D703E3"/>
    <w:rsid w:val="00DE4CE2"/>
    <w:rsid w:val="00E270F1"/>
    <w:rsid w:val="00E475D4"/>
    <w:rsid w:val="00E56624"/>
    <w:rsid w:val="00E67B0D"/>
    <w:rsid w:val="00E713D4"/>
    <w:rsid w:val="00EF4AC6"/>
    <w:rsid w:val="00F048A6"/>
    <w:rsid w:val="00F06775"/>
    <w:rsid w:val="00F102FB"/>
    <w:rsid w:val="00F61C88"/>
    <w:rsid w:val="00FE4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2"/>
        <w:sz w:val="22"/>
        <w:szCs w:val="22"/>
        <w:lang w:val="en-US" w:eastAsia="ja-JP" w:bidi="ar-SA"/>
        <w14:ligatures w14:val="standard"/>
      </w:rPr>
    </w:rPrDefault>
    <w:pPrDefault>
      <w:pPr>
        <w:spacing w:after="240" w:line="252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1"/>
    <w:lsdException w:name="caption" w:uiPriority="35" w:qFormat="1"/>
    <w:lsdException w:name="List" w:uiPriority="0"/>
    <w:lsdException w:name="List Bullet" w:uiPriority="0"/>
    <w:lsdException w:name="List Number" w:uiPriority="0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Subtitle" w:semiHidden="0" w:uiPriority="0" w:unhideWhenUsed="0" w:qFormat="1"/>
    <w:lsdException w:name="Strong" w:semiHidden="0" w:uiPriority="9" w:unhideWhenUsed="0"/>
    <w:lsdException w:name="Emphasis" w:semiHidden="0" w:uiPriority="20" w:unhideWhenUsed="0"/>
    <w:lsdException w:name="Table Grid" w:semiHidden="0" w:uiPriority="39" w:unhideWhenUsed="0"/>
    <w:lsdException w:name="Placeholder Text" w:uiPriority="2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FFB"/>
    <w:pPr>
      <w:spacing w:before="120" w:after="0" w:line="240" w:lineRule="auto"/>
      <w:ind w:left="72" w:right="72"/>
    </w:p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pageBreakBefore/>
      <w:spacing w:after="40"/>
      <w:outlineLvl w:val="0"/>
    </w:pPr>
    <w:rPr>
      <w:rFonts w:asciiTheme="majorHAnsi" w:eastAsiaTheme="majorEastAsia" w:hAnsiTheme="majorHAnsi" w:cstheme="majorBidi"/>
      <w:caps/>
      <w:color w:val="94B6D2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keepLines/>
      <w:pBdr>
        <w:top w:val="single" w:sz="4" w:space="1" w:color="DD8047" w:themeColor="accent2"/>
      </w:pBdr>
      <w:spacing w:before="360" w:after="120"/>
      <w:outlineLvl w:val="1"/>
    </w:pPr>
    <w:rPr>
      <w:rFonts w:asciiTheme="majorHAnsi" w:eastAsiaTheme="majorEastAsia" w:hAnsiTheme="majorHAnsi" w:cstheme="majorBidi"/>
      <w:b/>
      <w:bCs/>
      <w:caps/>
      <w:color w:val="DD8047" w:themeColor="accent2"/>
      <w:spacing w:val="2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1"/>
    <w:qFormat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bCs/>
      <w:caps/>
      <w:color w:val="80865A" w:themeColor="accent3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qFormat/>
    <w:pPr>
      <w:outlineLvl w:val="3"/>
    </w:pPr>
    <w:rPr>
      <w:rFonts w:asciiTheme="majorHAnsi" w:eastAsiaTheme="majorEastAsia" w:hAnsiTheme="majorHAnsi" w:cstheme="majorBidi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pPr>
      <w:keepNext/>
      <w:keepLines/>
      <w:outlineLvl w:val="4"/>
    </w:pPr>
    <w:rPr>
      <w:rFonts w:asciiTheme="majorHAnsi" w:eastAsiaTheme="majorEastAsia" w:hAnsiTheme="majorHAnsi" w:cstheme="majorBidi"/>
      <w:i/>
      <w:iCs/>
      <w:cap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aps/>
      <w:color w:val="94B6D2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aps/>
      <w:color w:val="DD8047" w:themeColor="accent2"/>
      <w:spacing w:val="2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b/>
      <w:bCs/>
      <w:caps/>
      <w:color w:val="80865A" w:themeColor="accent3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Pr>
      <w:rFonts w:asciiTheme="majorHAnsi" w:eastAsiaTheme="majorEastAsia" w:hAnsiTheme="majorHAnsi" w:cstheme="majorBidi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iCs/>
      <w:cap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"/>
    <w:qFormat/>
    <w:pPr>
      <w:jc w:val="right"/>
    </w:pPr>
    <w:rPr>
      <w:rFonts w:asciiTheme="majorHAnsi" w:eastAsiaTheme="majorEastAsia" w:hAnsiTheme="majorHAnsi" w:cstheme="majorBidi"/>
      <w:caps/>
      <w:color w:val="DD8047" w:themeColor="accent2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DD8047" w:themeColor="accent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"/>
    <w:qFormat/>
    <w:pPr>
      <w:jc w:val="right"/>
    </w:pPr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Pr>
      <w:rFonts w:asciiTheme="majorHAnsi" w:eastAsiaTheme="majorEastAsia" w:hAnsiTheme="majorHAnsi" w:cstheme="majorBidi"/>
      <w:cap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1">
    <w:name w:val="Grid Table 3 - Accent 11"/>
    <w:basedOn w:val="TableNormal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pPr>
      <w:spacing w:after="0" w:line="240" w:lineRule="auto"/>
    </w:pPr>
    <w:rPr>
      <w:color w:val="548AB7" w:themeColor="accent1" w:themeShade="BF"/>
    </w:r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B6D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B6D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B6D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B6D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11">
    <w:name w:val="Grid Table 5 Dark - Accent 11"/>
    <w:basedOn w:val="TableNormal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E9F0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D4E1ED" w:themeFill="accent1" w:themeFillTint="66"/>
      </w:tcPr>
    </w:tblStylePr>
  </w:style>
  <w:style w:type="table" w:customStyle="1" w:styleId="GridTable4-Accent61">
    <w:name w:val="Grid Table 4 - Accent 61"/>
    <w:basedOn w:val="TableNormal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customStyle="1" w:styleId="TableGridLight1">
    <w:name w:val="Table Grid Light1"/>
    <w:basedOn w:val="TableNormal"/>
    <w:uiPriority w:val="4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1">
    <w:name w:val="Plain Table 21"/>
    <w:basedOn w:val="TableNormal"/>
    <w:uiPriority w:val="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ListTable2-Accent11">
    <w:name w:val="List Table 2 - Accent 11"/>
    <w:basedOn w:val="TableNormal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ED3E4" w:themeColor="accent1" w:themeTint="99"/>
        <w:bottom w:val="single" w:sz="4" w:space="0" w:color="BED3E4" w:themeColor="accent1" w:themeTint="99"/>
        <w:insideH w:val="single" w:sz="4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character" w:styleId="PlaceholderText">
    <w:name w:val="Placeholder Text"/>
    <w:basedOn w:val="DefaultParagraphFont"/>
    <w:uiPriority w:val="2"/>
    <w:rPr>
      <w:i/>
      <w:iCs/>
      <w:color w:val="808080"/>
    </w:rPr>
  </w:style>
  <w:style w:type="table" w:customStyle="1" w:styleId="GridTable4-Accent11">
    <w:name w:val="Grid Table 4 - Accent 11"/>
    <w:basedOn w:val="TableNormal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1Light-Accent61">
    <w:name w:val="Grid Table 1 Light - Accent 6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1Light-Accent61">
    <w:name w:val="List Table 1 Light - Accent 6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paragraph" w:styleId="Footer">
    <w:name w:val="footer"/>
    <w:basedOn w:val="Normal"/>
    <w:link w:val="FooterChar"/>
    <w:uiPriority w:val="2"/>
    <w:pPr>
      <w:spacing w:before="0"/>
    </w:pPr>
  </w:style>
  <w:style w:type="character" w:customStyle="1" w:styleId="FooterChar">
    <w:name w:val="Footer Char"/>
    <w:basedOn w:val="DefaultParagraphFont"/>
    <w:link w:val="Footer"/>
    <w:uiPriority w:val="2"/>
  </w:style>
  <w:style w:type="table" w:customStyle="1" w:styleId="Noborders">
    <w:name w:val="No borders"/>
    <w:basedOn w:val="TableNormal"/>
    <w:uiPriority w:val="99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1">
    <w:name w:val="Grid Table 1 Light - Accent 11"/>
    <w:aliases w:val="Sample questionnaires table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insideH w:val="single" w:sz="4" w:space="0" w:color="94B6D2" w:themeColor="accent1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 w:val="0"/>
        <w:bCs/>
      </w:rPr>
      <w:tblPr/>
      <w:tcPr>
        <w:tcBorders>
          <w:top w:val="nil"/>
          <w:left w:val="nil"/>
          <w:bottom w:val="single" w:sz="12" w:space="0" w:color="94B6D2" w:themeColor="accent1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</w:style>
  <w:style w:type="table" w:customStyle="1" w:styleId="GridTable2-Accent11">
    <w:name w:val="Grid Table 2 - Accent 11"/>
    <w:basedOn w:val="TableNormal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BED3E4" w:themeColor="accent1" w:themeTint="99"/>
        <w:bottom w:val="single" w:sz="2" w:space="0" w:color="BED3E4" w:themeColor="accent1" w:themeTint="99"/>
        <w:insideH w:val="single" w:sz="2" w:space="0" w:color="BED3E4" w:themeColor="accent1" w:themeTint="99"/>
        <w:insideV w:val="single" w:sz="2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ED3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paragraph" w:customStyle="1" w:styleId="Logo">
    <w:name w:val="Logo"/>
    <w:basedOn w:val="Normal"/>
    <w:next w:val="Normal"/>
    <w:uiPriority w:val="1"/>
    <w:qFormat/>
    <w:pPr>
      <w:spacing w:after="1440"/>
      <w:jc w:val="right"/>
    </w:pPr>
    <w:rPr>
      <w:color w:val="59473F" w:themeColor="text2" w:themeShade="BF"/>
      <w:sz w:val="52"/>
      <w:szCs w:val="52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paragraph" w:customStyle="1" w:styleId="Contactinfo">
    <w:name w:val="Contact info"/>
    <w:basedOn w:val="Normal"/>
    <w:uiPriority w:val="1"/>
    <w:qFormat/>
    <w:pPr>
      <w:jc w:val="right"/>
    </w:pPr>
    <w:rPr>
      <w:caps/>
    </w:rPr>
  </w:style>
  <w:style w:type="table" w:customStyle="1" w:styleId="GridTable3-Accent31">
    <w:name w:val="Grid Table 3 - Accent 31"/>
    <w:basedOn w:val="TableNormal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customStyle="1" w:styleId="GridTable1Light-Accent31">
    <w:name w:val="Grid Table 1 Light - Accent 3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/>
      <w:jc w:val="right"/>
    </w:pPr>
  </w:style>
  <w:style w:type="paragraph" w:styleId="Signature">
    <w:name w:val="Signature"/>
    <w:basedOn w:val="Normal"/>
    <w:link w:val="SignatureChar"/>
    <w:uiPriority w:val="1"/>
    <w:qFormat/>
    <w:pPr>
      <w:spacing w:after="360" w:line="276" w:lineRule="auto"/>
      <w:ind w:left="0" w:right="0"/>
      <w:jc w:val="center"/>
    </w:pPr>
    <w:rPr>
      <w:kern w:val="0"/>
      <w:sz w:val="16"/>
      <w:szCs w:val="16"/>
      <w14:ligatures w14:val="none"/>
    </w:rPr>
  </w:style>
  <w:style w:type="character" w:customStyle="1" w:styleId="SignatureChar">
    <w:name w:val="Signature Char"/>
    <w:basedOn w:val="DefaultParagraphFont"/>
    <w:link w:val="Signature"/>
    <w:uiPriority w:val="1"/>
    <w:rPr>
      <w:kern w:val="0"/>
      <w:sz w:val="16"/>
      <w:szCs w:val="16"/>
      <w14:ligatures w14:val="none"/>
    </w:rPr>
  </w:style>
  <w:style w:type="paragraph" w:customStyle="1" w:styleId="Sign-off">
    <w:name w:val="Sign-off"/>
    <w:basedOn w:val="Normal"/>
    <w:uiPriority w:val="1"/>
    <w:qFormat/>
    <w:pPr>
      <w:jc w:val="center"/>
    </w:pPr>
    <w:rPr>
      <w:sz w:val="20"/>
      <w:szCs w:val="20"/>
    </w:rPr>
  </w:style>
  <w:style w:type="paragraph" w:customStyle="1" w:styleId="Rightalign">
    <w:name w:val="Right align"/>
    <w:basedOn w:val="Normal"/>
    <w:uiPriority w:val="1"/>
    <w:qFormat/>
    <w:pPr>
      <w:jc w:val="right"/>
    </w:pPr>
  </w:style>
  <w:style w:type="table" w:customStyle="1" w:styleId="GridTable1Light-Accent21">
    <w:name w:val="Grid Table 1 Light - Accent 2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1CBB5" w:themeColor="accent2" w:themeTint="66"/>
        <w:left w:val="single" w:sz="4" w:space="0" w:color="F1CBB5" w:themeColor="accent2" w:themeTint="66"/>
        <w:bottom w:val="single" w:sz="4" w:space="0" w:color="F1CBB5" w:themeColor="accent2" w:themeTint="66"/>
        <w:right w:val="single" w:sz="4" w:space="0" w:color="F1CBB5" w:themeColor="accent2" w:themeTint="66"/>
        <w:insideH w:val="single" w:sz="4" w:space="0" w:color="F1CBB5" w:themeColor="accent2" w:themeTint="66"/>
        <w:insideV w:val="single" w:sz="4" w:space="0" w:color="F1CBB5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Bullet">
    <w:name w:val="List Bullet"/>
    <w:basedOn w:val="Normal"/>
    <w:uiPriority w:val="1"/>
    <w:unhideWhenUsed/>
    <w:pPr>
      <w:numPr>
        <w:numId w:val="5"/>
      </w:numPr>
      <w:ind w:left="432"/>
      <w:contextualSpacing/>
    </w:pPr>
  </w:style>
  <w:style w:type="paragraph" w:styleId="ListParagraph">
    <w:name w:val="List Paragraph"/>
    <w:basedOn w:val="Normal"/>
    <w:uiPriority w:val="34"/>
    <w:unhideWhenUsed/>
    <w:qFormat/>
    <w:rsid w:val="008913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0AB3"/>
    <w:rPr>
      <w:color w:val="F7B615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E2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E2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B71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1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1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71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13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A6FBA"/>
    <w:rPr>
      <w:color w:val="704404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2"/>
        <w:sz w:val="22"/>
        <w:szCs w:val="22"/>
        <w:lang w:val="en-US" w:eastAsia="ja-JP" w:bidi="ar-SA"/>
        <w14:ligatures w14:val="standard"/>
      </w:rPr>
    </w:rPrDefault>
    <w:pPrDefault>
      <w:pPr>
        <w:spacing w:after="240" w:line="252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1"/>
    <w:lsdException w:name="caption" w:uiPriority="35" w:qFormat="1"/>
    <w:lsdException w:name="List" w:uiPriority="0"/>
    <w:lsdException w:name="List Bullet" w:uiPriority="0"/>
    <w:lsdException w:name="List Number" w:uiPriority="0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Subtitle" w:semiHidden="0" w:uiPriority="0" w:unhideWhenUsed="0" w:qFormat="1"/>
    <w:lsdException w:name="Strong" w:semiHidden="0" w:uiPriority="9" w:unhideWhenUsed="0"/>
    <w:lsdException w:name="Emphasis" w:semiHidden="0" w:uiPriority="20" w:unhideWhenUsed="0"/>
    <w:lsdException w:name="Table Grid" w:semiHidden="0" w:uiPriority="39" w:unhideWhenUsed="0"/>
    <w:lsdException w:name="Placeholder Text" w:uiPriority="2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FFB"/>
    <w:pPr>
      <w:spacing w:before="120" w:after="0" w:line="240" w:lineRule="auto"/>
      <w:ind w:left="72" w:right="72"/>
    </w:p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pageBreakBefore/>
      <w:spacing w:after="40"/>
      <w:outlineLvl w:val="0"/>
    </w:pPr>
    <w:rPr>
      <w:rFonts w:asciiTheme="majorHAnsi" w:eastAsiaTheme="majorEastAsia" w:hAnsiTheme="majorHAnsi" w:cstheme="majorBidi"/>
      <w:caps/>
      <w:color w:val="94B6D2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keepLines/>
      <w:pBdr>
        <w:top w:val="single" w:sz="4" w:space="1" w:color="DD8047" w:themeColor="accent2"/>
      </w:pBdr>
      <w:spacing w:before="360" w:after="120"/>
      <w:outlineLvl w:val="1"/>
    </w:pPr>
    <w:rPr>
      <w:rFonts w:asciiTheme="majorHAnsi" w:eastAsiaTheme="majorEastAsia" w:hAnsiTheme="majorHAnsi" w:cstheme="majorBidi"/>
      <w:b/>
      <w:bCs/>
      <w:caps/>
      <w:color w:val="DD8047" w:themeColor="accent2"/>
      <w:spacing w:val="2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1"/>
    <w:qFormat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bCs/>
      <w:caps/>
      <w:color w:val="80865A" w:themeColor="accent3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qFormat/>
    <w:pPr>
      <w:outlineLvl w:val="3"/>
    </w:pPr>
    <w:rPr>
      <w:rFonts w:asciiTheme="majorHAnsi" w:eastAsiaTheme="majorEastAsia" w:hAnsiTheme="majorHAnsi" w:cstheme="majorBidi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pPr>
      <w:keepNext/>
      <w:keepLines/>
      <w:outlineLvl w:val="4"/>
    </w:pPr>
    <w:rPr>
      <w:rFonts w:asciiTheme="majorHAnsi" w:eastAsiaTheme="majorEastAsia" w:hAnsiTheme="majorHAnsi" w:cstheme="majorBidi"/>
      <w:i/>
      <w:iCs/>
      <w:cap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aps/>
      <w:color w:val="94B6D2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aps/>
      <w:color w:val="DD8047" w:themeColor="accent2"/>
      <w:spacing w:val="2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b/>
      <w:bCs/>
      <w:caps/>
      <w:color w:val="80865A" w:themeColor="accent3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Pr>
      <w:rFonts w:asciiTheme="majorHAnsi" w:eastAsiaTheme="majorEastAsia" w:hAnsiTheme="majorHAnsi" w:cstheme="majorBidi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iCs/>
      <w:cap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"/>
    <w:qFormat/>
    <w:pPr>
      <w:jc w:val="right"/>
    </w:pPr>
    <w:rPr>
      <w:rFonts w:asciiTheme="majorHAnsi" w:eastAsiaTheme="majorEastAsia" w:hAnsiTheme="majorHAnsi" w:cstheme="majorBidi"/>
      <w:caps/>
      <w:color w:val="DD8047" w:themeColor="accent2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DD8047" w:themeColor="accent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"/>
    <w:qFormat/>
    <w:pPr>
      <w:jc w:val="right"/>
    </w:pPr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Pr>
      <w:rFonts w:asciiTheme="majorHAnsi" w:eastAsiaTheme="majorEastAsia" w:hAnsiTheme="majorHAnsi" w:cstheme="majorBidi"/>
      <w:cap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1">
    <w:name w:val="Grid Table 3 - Accent 11"/>
    <w:basedOn w:val="TableNormal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pPr>
      <w:spacing w:after="0" w:line="240" w:lineRule="auto"/>
    </w:pPr>
    <w:rPr>
      <w:color w:val="548AB7" w:themeColor="accent1" w:themeShade="BF"/>
    </w:r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B6D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B6D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B6D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B6D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11">
    <w:name w:val="Grid Table 5 Dark - Accent 11"/>
    <w:basedOn w:val="TableNormal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E9F0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D4E1ED" w:themeFill="accent1" w:themeFillTint="66"/>
      </w:tcPr>
    </w:tblStylePr>
  </w:style>
  <w:style w:type="table" w:customStyle="1" w:styleId="GridTable4-Accent61">
    <w:name w:val="Grid Table 4 - Accent 61"/>
    <w:basedOn w:val="TableNormal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customStyle="1" w:styleId="TableGridLight1">
    <w:name w:val="Table Grid Light1"/>
    <w:basedOn w:val="TableNormal"/>
    <w:uiPriority w:val="4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1">
    <w:name w:val="Plain Table 21"/>
    <w:basedOn w:val="TableNormal"/>
    <w:uiPriority w:val="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ListTable2-Accent11">
    <w:name w:val="List Table 2 - Accent 11"/>
    <w:basedOn w:val="TableNormal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ED3E4" w:themeColor="accent1" w:themeTint="99"/>
        <w:bottom w:val="single" w:sz="4" w:space="0" w:color="BED3E4" w:themeColor="accent1" w:themeTint="99"/>
        <w:insideH w:val="single" w:sz="4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character" w:styleId="PlaceholderText">
    <w:name w:val="Placeholder Text"/>
    <w:basedOn w:val="DefaultParagraphFont"/>
    <w:uiPriority w:val="2"/>
    <w:rPr>
      <w:i/>
      <w:iCs/>
      <w:color w:val="808080"/>
    </w:rPr>
  </w:style>
  <w:style w:type="table" w:customStyle="1" w:styleId="GridTable4-Accent11">
    <w:name w:val="Grid Table 4 - Accent 11"/>
    <w:basedOn w:val="TableNormal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1Light-Accent61">
    <w:name w:val="Grid Table 1 Light - Accent 6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1Light-Accent61">
    <w:name w:val="List Table 1 Light - Accent 6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paragraph" w:styleId="Footer">
    <w:name w:val="footer"/>
    <w:basedOn w:val="Normal"/>
    <w:link w:val="FooterChar"/>
    <w:uiPriority w:val="2"/>
    <w:pPr>
      <w:spacing w:before="0"/>
    </w:pPr>
  </w:style>
  <w:style w:type="character" w:customStyle="1" w:styleId="FooterChar">
    <w:name w:val="Footer Char"/>
    <w:basedOn w:val="DefaultParagraphFont"/>
    <w:link w:val="Footer"/>
    <w:uiPriority w:val="2"/>
  </w:style>
  <w:style w:type="table" w:customStyle="1" w:styleId="Noborders">
    <w:name w:val="No borders"/>
    <w:basedOn w:val="TableNormal"/>
    <w:uiPriority w:val="99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1">
    <w:name w:val="Grid Table 1 Light - Accent 11"/>
    <w:aliases w:val="Sample questionnaires table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insideH w:val="single" w:sz="4" w:space="0" w:color="94B6D2" w:themeColor="accent1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 w:val="0"/>
        <w:bCs/>
      </w:rPr>
      <w:tblPr/>
      <w:tcPr>
        <w:tcBorders>
          <w:top w:val="nil"/>
          <w:left w:val="nil"/>
          <w:bottom w:val="single" w:sz="12" w:space="0" w:color="94B6D2" w:themeColor="accent1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</w:style>
  <w:style w:type="table" w:customStyle="1" w:styleId="GridTable2-Accent11">
    <w:name w:val="Grid Table 2 - Accent 11"/>
    <w:basedOn w:val="TableNormal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BED3E4" w:themeColor="accent1" w:themeTint="99"/>
        <w:bottom w:val="single" w:sz="2" w:space="0" w:color="BED3E4" w:themeColor="accent1" w:themeTint="99"/>
        <w:insideH w:val="single" w:sz="2" w:space="0" w:color="BED3E4" w:themeColor="accent1" w:themeTint="99"/>
        <w:insideV w:val="single" w:sz="2" w:space="0" w:color="BED3E4" w:themeColor="accent1" w:themeTint="99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ED3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paragraph" w:customStyle="1" w:styleId="Logo">
    <w:name w:val="Logo"/>
    <w:basedOn w:val="Normal"/>
    <w:next w:val="Normal"/>
    <w:uiPriority w:val="1"/>
    <w:qFormat/>
    <w:pPr>
      <w:spacing w:after="1440"/>
      <w:jc w:val="right"/>
    </w:pPr>
    <w:rPr>
      <w:color w:val="59473F" w:themeColor="text2" w:themeShade="BF"/>
      <w:sz w:val="52"/>
      <w:szCs w:val="52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paragraph" w:customStyle="1" w:styleId="Contactinfo">
    <w:name w:val="Contact info"/>
    <w:basedOn w:val="Normal"/>
    <w:uiPriority w:val="1"/>
    <w:qFormat/>
    <w:pPr>
      <w:jc w:val="right"/>
    </w:pPr>
    <w:rPr>
      <w:caps/>
    </w:rPr>
  </w:style>
  <w:style w:type="table" w:customStyle="1" w:styleId="GridTable3-Accent31">
    <w:name w:val="Grid Table 3 - Accent 31"/>
    <w:basedOn w:val="TableNormal"/>
    <w:uiPriority w:val="4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customStyle="1" w:styleId="GridTable1Light-Accent31">
    <w:name w:val="Grid Table 1 Light - Accent 3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/>
      <w:jc w:val="right"/>
    </w:pPr>
  </w:style>
  <w:style w:type="paragraph" w:styleId="Signature">
    <w:name w:val="Signature"/>
    <w:basedOn w:val="Normal"/>
    <w:link w:val="SignatureChar"/>
    <w:uiPriority w:val="1"/>
    <w:qFormat/>
    <w:pPr>
      <w:spacing w:after="360" w:line="276" w:lineRule="auto"/>
      <w:ind w:left="0" w:right="0"/>
      <w:jc w:val="center"/>
    </w:pPr>
    <w:rPr>
      <w:kern w:val="0"/>
      <w:sz w:val="16"/>
      <w:szCs w:val="16"/>
      <w14:ligatures w14:val="none"/>
    </w:rPr>
  </w:style>
  <w:style w:type="character" w:customStyle="1" w:styleId="SignatureChar">
    <w:name w:val="Signature Char"/>
    <w:basedOn w:val="DefaultParagraphFont"/>
    <w:link w:val="Signature"/>
    <w:uiPriority w:val="1"/>
    <w:rPr>
      <w:kern w:val="0"/>
      <w:sz w:val="16"/>
      <w:szCs w:val="16"/>
      <w14:ligatures w14:val="none"/>
    </w:rPr>
  </w:style>
  <w:style w:type="paragraph" w:customStyle="1" w:styleId="Sign-off">
    <w:name w:val="Sign-off"/>
    <w:basedOn w:val="Normal"/>
    <w:uiPriority w:val="1"/>
    <w:qFormat/>
    <w:pPr>
      <w:jc w:val="center"/>
    </w:pPr>
    <w:rPr>
      <w:sz w:val="20"/>
      <w:szCs w:val="20"/>
    </w:rPr>
  </w:style>
  <w:style w:type="paragraph" w:customStyle="1" w:styleId="Rightalign">
    <w:name w:val="Right align"/>
    <w:basedOn w:val="Normal"/>
    <w:uiPriority w:val="1"/>
    <w:qFormat/>
    <w:pPr>
      <w:jc w:val="right"/>
    </w:pPr>
  </w:style>
  <w:style w:type="table" w:customStyle="1" w:styleId="GridTable1Light-Accent21">
    <w:name w:val="Grid Table 1 Light - Accent 2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1CBB5" w:themeColor="accent2" w:themeTint="66"/>
        <w:left w:val="single" w:sz="4" w:space="0" w:color="F1CBB5" w:themeColor="accent2" w:themeTint="66"/>
        <w:bottom w:val="single" w:sz="4" w:space="0" w:color="F1CBB5" w:themeColor="accent2" w:themeTint="66"/>
        <w:right w:val="single" w:sz="4" w:space="0" w:color="F1CBB5" w:themeColor="accent2" w:themeTint="66"/>
        <w:insideH w:val="single" w:sz="4" w:space="0" w:color="F1CBB5" w:themeColor="accent2" w:themeTint="66"/>
        <w:insideV w:val="single" w:sz="4" w:space="0" w:color="F1CBB5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Bullet">
    <w:name w:val="List Bullet"/>
    <w:basedOn w:val="Normal"/>
    <w:uiPriority w:val="1"/>
    <w:unhideWhenUsed/>
    <w:pPr>
      <w:numPr>
        <w:numId w:val="5"/>
      </w:numPr>
      <w:ind w:left="432"/>
      <w:contextualSpacing/>
    </w:pPr>
  </w:style>
  <w:style w:type="paragraph" w:styleId="ListParagraph">
    <w:name w:val="List Paragraph"/>
    <w:basedOn w:val="Normal"/>
    <w:uiPriority w:val="34"/>
    <w:unhideWhenUsed/>
    <w:qFormat/>
    <w:rsid w:val="008913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0AB3"/>
    <w:rPr>
      <w:color w:val="F7B615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E2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E2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B71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1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1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71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13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A6FBA"/>
    <w:rPr>
      <w:color w:val="704404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0.png"/><Relationship Id="rId12" Type="http://schemas.openxmlformats.org/officeDocument/2006/relationships/hyperlink" Target="http://www.mindtools.com/pages/article/newTMC_05.htm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TS103992084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actical business marketing pl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alibri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Date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010829-A54E-4FD5-A983-E4FA2514A0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\Users\Admin\Downloads\TS103992084.dotx</Template>
  <TotalTime>0</TotalTime>
  <Pages>6</Pages>
  <Words>1048</Words>
  <Characters>5976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Marketing Plan</vt:lpstr>
    </vt:vector>
  </TitlesOfParts>
  <Company>Strayer University</Company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Plan</dc:title>
  <dc:subject>Company name</dc:subject>
  <dc:creator>Student</dc:creator>
  <cp:lastModifiedBy>Jayson Miller</cp:lastModifiedBy>
  <cp:revision>2</cp:revision>
  <dcterms:created xsi:type="dcterms:W3CDTF">2014-08-10T13:29:00Z</dcterms:created>
  <dcterms:modified xsi:type="dcterms:W3CDTF">2014-08-10T13:29:00Z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TC039920849991</vt:lpwstr>
  </property>
</Properties>
</file>